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794DA4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12-05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575544">
            <w:rPr>
              <w:szCs w:val="18"/>
            </w:rPr>
            <w:t>12/5/2017</w:t>
          </w:r>
        </w:sdtContent>
      </w:sdt>
      <w:r w:rsidR="00AA43F9" w:rsidRPr="00796E85">
        <w:rPr>
          <w:szCs w:val="18"/>
        </w:rPr>
        <w:t xml:space="preserve"> </w:t>
      </w: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  <w:r w:rsidR="00575544">
            <w:rPr>
              <w:szCs w:val="18"/>
            </w:rPr>
            <w:t xml:space="preserve"> at 11:00 am in the HTC 135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88"/>
        <w:gridCol w:w="7065"/>
        <w:gridCol w:w="800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  <w:r w:rsidR="00A201F0">
              <w:rPr>
                <w:szCs w:val="18"/>
              </w:rPr>
              <w:t xml:space="preserve"> 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575544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HTC135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575544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575544">
              <w:rPr>
                <w:rFonts w:eastAsia="Times New Roman" w:cs="Arial"/>
                <w:color w:val="000000"/>
                <w:szCs w:val="18"/>
              </w:rPr>
              <w:t>Nov 14</w:t>
            </w:r>
            <w:r w:rsidR="00A201F0" w:rsidRPr="00A201F0">
              <w:rPr>
                <w:rFonts w:eastAsia="Times New Roman" w:cs="Arial"/>
                <w:color w:val="000000"/>
                <w:szCs w:val="18"/>
              </w:rPr>
              <w:t>th</w:t>
            </w:r>
          </w:p>
        </w:tc>
        <w:tc>
          <w:tcPr>
            <w:tcW w:w="637" w:type="dxa"/>
          </w:tcPr>
          <w:p w:rsidR="007E393C" w:rsidRPr="00796E85" w:rsidRDefault="00575544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HTC135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810239" w:rsidP="00A201F0">
            <w:pPr>
              <w:pStyle w:val="Event"/>
              <w:rPr>
                <w:rFonts w:cs="Arial"/>
                <w:szCs w:val="18"/>
              </w:rPr>
            </w:pPr>
            <w:r>
              <w:rPr>
                <w:rFonts w:cs="Arial"/>
                <w:szCs w:val="18"/>
              </w:rPr>
              <w:t>None</w:t>
            </w:r>
          </w:p>
        </w:tc>
        <w:tc>
          <w:tcPr>
            <w:tcW w:w="637" w:type="dxa"/>
          </w:tcPr>
          <w:p w:rsidR="007E393C" w:rsidRPr="00796E85" w:rsidRDefault="00575544" w:rsidP="007E393C">
            <w:pPr>
              <w:pStyle w:val="Event"/>
              <w:rPr>
                <w:szCs w:val="18"/>
              </w:rPr>
            </w:pPr>
            <w:r w:rsidRPr="00575544">
              <w:rPr>
                <w:szCs w:val="18"/>
              </w:rPr>
              <w:t>HTC135</w:t>
            </w: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D80670" w:rsidRPr="00796E85" w:rsidRDefault="00575544" w:rsidP="00575544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>
              <w:rPr>
                <w:szCs w:val="18"/>
              </w:rPr>
              <w:t>Progress report for</w:t>
            </w:r>
            <w:r w:rsidR="00A201F0" w:rsidRPr="00A201F0">
              <w:rPr>
                <w:szCs w:val="18"/>
              </w:rPr>
              <w:t xml:space="preserve"> spring 2018 PTI Orientation.</w:t>
            </w:r>
          </w:p>
        </w:tc>
        <w:tc>
          <w:tcPr>
            <w:tcW w:w="637" w:type="dxa"/>
          </w:tcPr>
          <w:p w:rsidR="00D80670" w:rsidRPr="00796E85" w:rsidRDefault="00575544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HTC135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575544" w:rsidP="00575544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>
              <w:rPr>
                <w:szCs w:val="18"/>
              </w:rPr>
              <w:t>2018 PTI Orientation times</w:t>
            </w:r>
          </w:p>
        </w:tc>
        <w:tc>
          <w:tcPr>
            <w:tcW w:w="637" w:type="dxa"/>
          </w:tcPr>
          <w:p w:rsidR="00D80670" w:rsidRPr="00796E85" w:rsidRDefault="00575544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HTC135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0516A8" w:rsidRDefault="00A75FE2" w:rsidP="00A75FE2">
      <w:pPr>
        <w:pStyle w:val="DateTime"/>
        <w:rPr>
          <w:szCs w:val="18"/>
        </w:rPr>
      </w:pPr>
      <w:r w:rsidRPr="000516A8">
        <w:rPr>
          <w:szCs w:val="18"/>
        </w:rPr>
        <w:t xml:space="preserve">Attendees: </w:t>
      </w:r>
      <w:r>
        <w:rPr>
          <w:szCs w:val="18"/>
        </w:rPr>
        <w:t xml:space="preserve"> </w:t>
      </w:r>
      <w:r w:rsidRPr="000516A8">
        <w:rPr>
          <w:szCs w:val="18"/>
        </w:rPr>
        <w:t xml:space="preserve">Bernard </w:t>
      </w:r>
      <w:proofErr w:type="spellStart"/>
      <w:r w:rsidRPr="000516A8">
        <w:rPr>
          <w:szCs w:val="18"/>
        </w:rPr>
        <w:t>Addenbrooke</w:t>
      </w:r>
      <w:proofErr w:type="spellEnd"/>
      <w:r w:rsidRPr="000516A8">
        <w:rPr>
          <w:szCs w:val="18"/>
        </w:rPr>
        <w:t xml:space="preserve">, Byron Calkins, Patty Fox, </w:t>
      </w:r>
      <w:bookmarkStart w:id="0" w:name="_GoBack"/>
      <w:bookmarkEnd w:id="0"/>
      <w:r w:rsidRPr="000516A8">
        <w:rPr>
          <w:szCs w:val="18"/>
        </w:rPr>
        <w:t xml:space="preserve">Jennifer </w:t>
      </w:r>
      <w:proofErr w:type="spellStart"/>
      <w:r w:rsidRPr="000516A8">
        <w:rPr>
          <w:szCs w:val="18"/>
        </w:rPr>
        <w:t>Stieger</w:t>
      </w:r>
      <w:proofErr w:type="spellEnd"/>
      <w:r w:rsidRPr="000516A8">
        <w:rPr>
          <w:szCs w:val="18"/>
        </w:rPr>
        <w:t xml:space="preserve">, Stephen </w:t>
      </w:r>
      <w:proofErr w:type="spellStart"/>
      <w:r w:rsidRPr="000516A8">
        <w:rPr>
          <w:szCs w:val="18"/>
        </w:rPr>
        <w:t>Theriault</w:t>
      </w:r>
      <w:proofErr w:type="spellEnd"/>
      <w:r w:rsidRPr="000516A8">
        <w:rPr>
          <w:szCs w:val="18"/>
        </w:rPr>
        <w:t>.</w:t>
      </w:r>
    </w:p>
    <w:p w:rsidR="00A75FE2" w:rsidRPr="00E820A7" w:rsidRDefault="00A75FE2" w:rsidP="00E820A7">
      <w:pPr>
        <w:pStyle w:val="MeetingTitle"/>
        <w:rPr>
          <w:szCs w:val="18"/>
        </w:rPr>
      </w:pPr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4DA4" w:rsidRDefault="00794DA4">
      <w:r>
        <w:separator/>
      </w:r>
    </w:p>
  </w:endnote>
  <w:endnote w:type="continuationSeparator" w:id="0">
    <w:p w:rsidR="00794DA4" w:rsidRDefault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4DA4" w:rsidRDefault="00794DA4">
      <w:r>
        <w:separator/>
      </w:r>
    </w:p>
  </w:footnote>
  <w:footnote w:type="continuationSeparator" w:id="0">
    <w:p w:rsidR="00794DA4" w:rsidRDefault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11485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88581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9A9E0C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C66CC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01C82"/>
    <w:rsid w:val="000C1A56"/>
    <w:rsid w:val="000D562F"/>
    <w:rsid w:val="000D6537"/>
    <w:rsid w:val="001125EE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836BA"/>
    <w:rsid w:val="004B0A18"/>
    <w:rsid w:val="004C31F5"/>
    <w:rsid w:val="005407F2"/>
    <w:rsid w:val="0054249F"/>
    <w:rsid w:val="005547DF"/>
    <w:rsid w:val="00575544"/>
    <w:rsid w:val="00575B64"/>
    <w:rsid w:val="005A477F"/>
    <w:rsid w:val="005F15A8"/>
    <w:rsid w:val="006459F5"/>
    <w:rsid w:val="00686AD7"/>
    <w:rsid w:val="006A12CF"/>
    <w:rsid w:val="006C4F7F"/>
    <w:rsid w:val="00762494"/>
    <w:rsid w:val="00794DA4"/>
    <w:rsid w:val="00796E85"/>
    <w:rsid w:val="007E2363"/>
    <w:rsid w:val="007E393C"/>
    <w:rsid w:val="007F79BC"/>
    <w:rsid w:val="008017EA"/>
    <w:rsid w:val="00805E6D"/>
    <w:rsid w:val="00810239"/>
    <w:rsid w:val="00827795"/>
    <w:rsid w:val="00850A5E"/>
    <w:rsid w:val="008C1689"/>
    <w:rsid w:val="008D7E4B"/>
    <w:rsid w:val="00956A92"/>
    <w:rsid w:val="00970B3D"/>
    <w:rsid w:val="009756E3"/>
    <w:rsid w:val="009C57FC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5B0CFB9"/>
  <w15:docId w15:val="{31810C44-C9CE-422B-9A6A-F24BE25FD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805249"/>
    <w:rsid w:val="009836FA"/>
    <w:rsid w:val="009B1085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2017-12-05T00:00:00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15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 at 11:00 am in the HTC 135</dc:creator>
  <cp:lastModifiedBy>Great Basin College</cp:lastModifiedBy>
  <cp:revision>6</cp:revision>
  <cp:lastPrinted>2017-12-05T18:14:00Z</cp:lastPrinted>
  <dcterms:created xsi:type="dcterms:W3CDTF">2017-12-05T18:06:00Z</dcterms:created>
  <dcterms:modified xsi:type="dcterms:W3CDTF">2017-12-05T18:40:00Z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