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503CB8" w:rsidP="00956A92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3-13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5B6AE1">
            <w:rPr>
              <w:szCs w:val="18"/>
            </w:rPr>
            <w:t>3/13/2018</w:t>
          </w:r>
        </w:sdtContent>
      </w:sdt>
      <w:r w:rsidR="00AA43F9" w:rsidRPr="00796E85">
        <w:rPr>
          <w:szCs w:val="18"/>
        </w:rPr>
        <w:t xml:space="preserve"> </w:t>
      </w:r>
      <w:r w:rsidR="00C704C5">
        <w:rPr>
          <w:szCs w:val="18"/>
        </w:rPr>
        <w:t>via email</w:t>
      </w: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8853" w:type="dxa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8"/>
        <w:gridCol w:w="7218"/>
        <w:gridCol w:w="637"/>
      </w:tblGrid>
      <w:tr w:rsidR="007E393C" w:rsidRPr="00796E85" w:rsidTr="00A201F0">
        <w:trPr>
          <w:trHeight w:val="554"/>
        </w:trPr>
        <w:tc>
          <w:tcPr>
            <w:tcW w:w="998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  <w:r w:rsidR="00A201F0">
              <w:rPr>
                <w:szCs w:val="18"/>
              </w:rPr>
              <w:t xml:space="preserve"> via email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637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7E393C" w:rsidRPr="00796E85" w:rsidTr="00A201F0">
        <w:trPr>
          <w:trHeight w:val="565"/>
        </w:trPr>
        <w:tc>
          <w:tcPr>
            <w:tcW w:w="998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F53B07" w:rsidP="005B6AE1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 xml:space="preserve">2/13/2018 </w:t>
            </w:r>
            <w:r w:rsidR="007E393C" w:rsidRPr="00796E85">
              <w:rPr>
                <w:szCs w:val="18"/>
              </w:rPr>
              <w:t>PTI Meeting Minutes:</w:t>
            </w:r>
            <w:r w:rsidR="005B6AE1">
              <w:rPr>
                <w:rFonts w:eastAsia="Times New Roman" w:cs="Arial"/>
                <w:color w:val="000000"/>
                <w:szCs w:val="18"/>
              </w:rPr>
              <w:t xml:space="preserve"> Approved via email</w:t>
            </w:r>
          </w:p>
        </w:tc>
        <w:tc>
          <w:tcPr>
            <w:tcW w:w="637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7E393C" w:rsidRPr="00796E85" w:rsidTr="00A201F0">
        <w:trPr>
          <w:trHeight w:val="627"/>
        </w:trPr>
        <w:tc>
          <w:tcPr>
            <w:tcW w:w="998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A201F0" w:rsidRDefault="005B6AE1" w:rsidP="005B6AE1">
            <w:pPr>
              <w:pStyle w:val="Event"/>
              <w:numPr>
                <w:ilvl w:val="0"/>
                <w:numId w:val="8"/>
              </w:numPr>
              <w:rPr>
                <w:rFonts w:cs="Arial"/>
                <w:szCs w:val="18"/>
              </w:rPr>
            </w:pPr>
            <w:r w:rsidRPr="005B6AE1">
              <w:rPr>
                <w:rFonts w:cs="Arial"/>
                <w:szCs w:val="18"/>
              </w:rPr>
              <w:t xml:space="preserve">Develop </w:t>
            </w:r>
            <w:r w:rsidR="00F53B07">
              <w:rPr>
                <w:rFonts w:cs="Arial"/>
                <w:szCs w:val="18"/>
              </w:rPr>
              <w:t>“</w:t>
            </w:r>
            <w:r w:rsidRPr="005B6AE1">
              <w:rPr>
                <w:rFonts w:cs="Arial"/>
                <w:szCs w:val="18"/>
              </w:rPr>
              <w:t>Mission Statement</w:t>
            </w:r>
            <w:r w:rsidR="00F53B07">
              <w:rPr>
                <w:rFonts w:cs="Arial"/>
                <w:szCs w:val="18"/>
              </w:rPr>
              <w:t>”</w:t>
            </w:r>
            <w:r w:rsidRPr="005B6AE1">
              <w:rPr>
                <w:rFonts w:cs="Arial"/>
                <w:szCs w:val="18"/>
              </w:rPr>
              <w:t xml:space="preserve"> over course of semester for PTI Committee</w:t>
            </w:r>
          </w:p>
        </w:tc>
        <w:tc>
          <w:tcPr>
            <w:tcW w:w="637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</w:p>
        </w:tc>
      </w:tr>
      <w:tr w:rsidR="00D80670" w:rsidRPr="00796E85" w:rsidTr="00A201F0">
        <w:trPr>
          <w:trHeight w:val="1125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  <w:r w:rsidR="00E91F86">
              <w:rPr>
                <w:b/>
                <w:szCs w:val="18"/>
              </w:rPr>
              <w:t>for</w:t>
            </w:r>
            <w:r w:rsidR="00E91F86" w:rsidRPr="00E91F86">
              <w:rPr>
                <w:rFonts w:cs="Arial"/>
                <w:szCs w:val="18"/>
              </w:rPr>
              <w:t xml:space="preserve"> </w:t>
            </w:r>
            <w:r w:rsidR="00A201F0">
              <w:rPr>
                <w:b/>
                <w:szCs w:val="18"/>
              </w:rPr>
              <w:t xml:space="preserve">Spring </w:t>
            </w:r>
            <w:r w:rsidR="00C92C81">
              <w:rPr>
                <w:b/>
                <w:szCs w:val="18"/>
              </w:rPr>
              <w:t>201</w:t>
            </w:r>
            <w:r w:rsidR="00A201F0">
              <w:rPr>
                <w:b/>
                <w:szCs w:val="18"/>
              </w:rPr>
              <w:t>8</w:t>
            </w:r>
            <w:r w:rsidR="00C92C81">
              <w:rPr>
                <w:b/>
                <w:szCs w:val="18"/>
              </w:rPr>
              <w:t xml:space="preserve"> PTI</w:t>
            </w:r>
            <w:r w:rsidR="00E91F86" w:rsidRPr="00E91F86">
              <w:rPr>
                <w:b/>
                <w:szCs w:val="18"/>
              </w:rPr>
              <w:t xml:space="preserve"> Orientation</w:t>
            </w:r>
          </w:p>
          <w:p w:rsidR="00D80670" w:rsidRPr="00796E85" w:rsidRDefault="005B6AE1" w:rsidP="00F53B07">
            <w:pPr>
              <w:pStyle w:val="Event"/>
              <w:numPr>
                <w:ilvl w:val="0"/>
                <w:numId w:val="8"/>
              </w:numPr>
              <w:rPr>
                <w:szCs w:val="18"/>
              </w:rPr>
            </w:pPr>
            <w:r>
              <w:rPr>
                <w:szCs w:val="18"/>
              </w:rPr>
              <w:t>Continued</w:t>
            </w:r>
            <w:r w:rsidR="00F53B07">
              <w:rPr>
                <w:szCs w:val="18"/>
              </w:rPr>
              <w:t xml:space="preserve"> “i</w:t>
            </w:r>
            <w:r>
              <w:rPr>
                <w:szCs w:val="18"/>
              </w:rPr>
              <w:t>ndependent</w:t>
            </w:r>
            <w:r w:rsidR="00F53B07">
              <w:rPr>
                <w:szCs w:val="18"/>
              </w:rPr>
              <w:t>”</w:t>
            </w:r>
            <w:r w:rsidRPr="005B6AE1">
              <w:rPr>
                <w:szCs w:val="18"/>
              </w:rPr>
              <w:t xml:space="preserve"> </w:t>
            </w:r>
            <w:r w:rsidR="00F53B07">
              <w:t xml:space="preserve"> </w:t>
            </w:r>
            <w:r w:rsidR="00F53B07" w:rsidRPr="00F53B07">
              <w:rPr>
                <w:szCs w:val="18"/>
              </w:rPr>
              <w:t xml:space="preserve">work </w:t>
            </w:r>
            <w:r w:rsidR="00F53B07">
              <w:rPr>
                <w:szCs w:val="18"/>
              </w:rPr>
              <w:t>on “</w:t>
            </w:r>
            <w:r w:rsidRPr="005B6AE1">
              <w:rPr>
                <w:szCs w:val="18"/>
              </w:rPr>
              <w:t>Mission Statement</w:t>
            </w:r>
            <w:r w:rsidR="00F53B07">
              <w:rPr>
                <w:szCs w:val="18"/>
              </w:rPr>
              <w:t>”</w:t>
            </w:r>
            <w:r w:rsidRPr="005B6AE1">
              <w:rPr>
                <w:szCs w:val="18"/>
              </w:rPr>
              <w:t xml:space="preserve"> for PTI Committee</w:t>
            </w:r>
          </w:p>
        </w:tc>
        <w:tc>
          <w:tcPr>
            <w:tcW w:w="637" w:type="dxa"/>
          </w:tcPr>
          <w:p w:rsidR="00D80670" w:rsidRPr="00796E85" w:rsidRDefault="00C704C5" w:rsidP="00D80670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D80670" w:rsidRPr="00796E85" w:rsidTr="00A201F0">
        <w:trPr>
          <w:trHeight w:val="830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C704C5"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  <w:p w:rsidR="00810239" w:rsidRPr="00796E85" w:rsidRDefault="00810239" w:rsidP="005B6AE1">
            <w:pPr>
              <w:pStyle w:val="Event"/>
              <w:ind w:left="720"/>
              <w:rPr>
                <w:szCs w:val="18"/>
              </w:rPr>
            </w:pPr>
          </w:p>
        </w:tc>
        <w:tc>
          <w:tcPr>
            <w:tcW w:w="637" w:type="dxa"/>
          </w:tcPr>
          <w:p w:rsidR="00D80670" w:rsidRPr="00796E85" w:rsidRDefault="00C704C5" w:rsidP="00D80670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</w:tbl>
    <w:p w:rsidR="00E820A7" w:rsidRDefault="00E820A7" w:rsidP="00E820A7">
      <w:pPr>
        <w:pStyle w:val="MeetingTitle"/>
        <w:rPr>
          <w:szCs w:val="18"/>
        </w:rPr>
      </w:pPr>
      <w:r w:rsidRPr="00E820A7">
        <w:rPr>
          <w:szCs w:val="18"/>
        </w:rPr>
        <w:t>Additional Information: TBA</w:t>
      </w:r>
    </w:p>
    <w:p w:rsidR="00A75FE2" w:rsidRPr="00E820A7" w:rsidRDefault="00A75FE2" w:rsidP="007F796F">
      <w:pPr>
        <w:pStyle w:val="DateTime"/>
        <w:rPr>
          <w:szCs w:val="18"/>
        </w:rPr>
      </w:pPr>
      <w:proofErr w:type="gramStart"/>
      <w:r w:rsidRPr="000516A8">
        <w:rPr>
          <w:szCs w:val="18"/>
        </w:rPr>
        <w:t xml:space="preserve">Attendees: </w:t>
      </w:r>
      <w:r>
        <w:rPr>
          <w:szCs w:val="18"/>
        </w:rPr>
        <w:t xml:space="preserve"> </w:t>
      </w:r>
      <w:r w:rsidR="007F796F" w:rsidRPr="007F796F">
        <w:rPr>
          <w:szCs w:val="18"/>
        </w:rPr>
        <w:t xml:space="preserve">Byron Calkins, Patty Fox, Denise Padilla, Gerald Pennington, Jennifer </w:t>
      </w:r>
      <w:proofErr w:type="spellStart"/>
      <w:r w:rsidR="007F796F" w:rsidRPr="007F796F">
        <w:rPr>
          <w:szCs w:val="18"/>
        </w:rPr>
        <w:t>Stieger</w:t>
      </w:r>
      <w:proofErr w:type="spellEnd"/>
      <w:r w:rsidR="007F796F" w:rsidRPr="007F796F">
        <w:rPr>
          <w:szCs w:val="18"/>
        </w:rPr>
        <w:t>.</w:t>
      </w:r>
      <w:bookmarkStart w:id="0" w:name="_GoBack"/>
      <w:bookmarkEnd w:id="0"/>
      <w:proofErr w:type="gramEnd"/>
    </w:p>
    <w:p w:rsidR="00575B64" w:rsidRPr="00796E85" w:rsidRDefault="00575B64" w:rsidP="00E820A7">
      <w:pPr>
        <w:pStyle w:val="MeetingTitle"/>
        <w:rPr>
          <w:szCs w:val="18"/>
        </w:rPr>
      </w:pPr>
    </w:p>
    <w:sectPr w:rsidR="00575B64" w:rsidRPr="00796E85" w:rsidSect="00F25405">
      <w:headerReference w:type="default" r:id="rId10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CB8" w:rsidRDefault="00503CB8">
      <w:r>
        <w:separator/>
      </w:r>
    </w:p>
  </w:endnote>
  <w:endnote w:type="continuationSeparator" w:id="0">
    <w:p w:rsidR="00503CB8" w:rsidRDefault="00503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CB8" w:rsidRDefault="00503CB8">
      <w:r>
        <w:separator/>
      </w:r>
    </w:p>
  </w:footnote>
  <w:footnote w:type="continuationSeparator" w:id="0">
    <w:p w:rsidR="00503CB8" w:rsidRDefault="00503C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97D41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D77EA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8638A2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4606C8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3354700"/>
    <w:multiLevelType w:val="hybridMultilevel"/>
    <w:tmpl w:val="3D34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CB166E"/>
    <w:multiLevelType w:val="hybridMultilevel"/>
    <w:tmpl w:val="7F5C9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55251"/>
    <w:multiLevelType w:val="hybridMultilevel"/>
    <w:tmpl w:val="13063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E53C06"/>
    <w:multiLevelType w:val="hybridMultilevel"/>
    <w:tmpl w:val="9EB65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7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A2"/>
    <w:rsid w:val="00001C8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A5BBE"/>
    <w:rsid w:val="002D4860"/>
    <w:rsid w:val="002F59A3"/>
    <w:rsid w:val="0030311A"/>
    <w:rsid w:val="00367C13"/>
    <w:rsid w:val="00376712"/>
    <w:rsid w:val="00392867"/>
    <w:rsid w:val="004616C5"/>
    <w:rsid w:val="004836BA"/>
    <w:rsid w:val="004B0A18"/>
    <w:rsid w:val="004C31F5"/>
    <w:rsid w:val="00503CB8"/>
    <w:rsid w:val="005407F2"/>
    <w:rsid w:val="0054249F"/>
    <w:rsid w:val="005547DF"/>
    <w:rsid w:val="00575B64"/>
    <w:rsid w:val="005A477F"/>
    <w:rsid w:val="005B6AE1"/>
    <w:rsid w:val="005F15A8"/>
    <w:rsid w:val="006459F5"/>
    <w:rsid w:val="00686AD7"/>
    <w:rsid w:val="006A12CF"/>
    <w:rsid w:val="006C4F7F"/>
    <w:rsid w:val="00762494"/>
    <w:rsid w:val="00796E85"/>
    <w:rsid w:val="007E2363"/>
    <w:rsid w:val="007E393C"/>
    <w:rsid w:val="007F796F"/>
    <w:rsid w:val="007F79BC"/>
    <w:rsid w:val="008017EA"/>
    <w:rsid w:val="00805E6D"/>
    <w:rsid w:val="00810239"/>
    <w:rsid w:val="00827795"/>
    <w:rsid w:val="00850A5E"/>
    <w:rsid w:val="008C1689"/>
    <w:rsid w:val="008D7E4B"/>
    <w:rsid w:val="00956A92"/>
    <w:rsid w:val="00970B3D"/>
    <w:rsid w:val="009756E3"/>
    <w:rsid w:val="009E6157"/>
    <w:rsid w:val="009E6177"/>
    <w:rsid w:val="009F0A9F"/>
    <w:rsid w:val="009F64BA"/>
    <w:rsid w:val="00A14B05"/>
    <w:rsid w:val="00A201F0"/>
    <w:rsid w:val="00A55AC9"/>
    <w:rsid w:val="00A564B5"/>
    <w:rsid w:val="00A702E5"/>
    <w:rsid w:val="00A71244"/>
    <w:rsid w:val="00A75FE2"/>
    <w:rsid w:val="00A80740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704C5"/>
    <w:rsid w:val="00C823D5"/>
    <w:rsid w:val="00C92C81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20A7"/>
    <w:rsid w:val="00E84101"/>
    <w:rsid w:val="00E91F86"/>
    <w:rsid w:val="00EA17AC"/>
    <w:rsid w:val="00EB680F"/>
    <w:rsid w:val="00EB7C7E"/>
    <w:rsid w:val="00EF6CD0"/>
    <w:rsid w:val="00F25405"/>
    <w:rsid w:val="00F33B3E"/>
    <w:rsid w:val="00F53B07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0D5BD4"/>
    <w:rsid w:val="00133201"/>
    <w:rsid w:val="001931A9"/>
    <w:rsid w:val="002F3CCD"/>
    <w:rsid w:val="003D6710"/>
    <w:rsid w:val="00462AE5"/>
    <w:rsid w:val="006059B0"/>
    <w:rsid w:val="006341E3"/>
    <w:rsid w:val="006753CD"/>
    <w:rsid w:val="006817C4"/>
    <w:rsid w:val="0069369A"/>
    <w:rsid w:val="00715933"/>
    <w:rsid w:val="00805249"/>
    <w:rsid w:val="009836FA"/>
    <w:rsid w:val="00B80ABA"/>
    <w:rsid w:val="00BA7389"/>
    <w:rsid w:val="00C033A6"/>
    <w:rsid w:val="00D67A82"/>
    <w:rsid w:val="00E0516E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2018-03-13T00:00:00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</Template>
  <TotalTime>45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Byron Calkins</cp:lastModifiedBy>
  <cp:revision>4</cp:revision>
  <cp:lastPrinted>2014-08-23T00:44:00Z</cp:lastPrinted>
  <dcterms:created xsi:type="dcterms:W3CDTF">2018-04-28T06:18:00Z</dcterms:created>
  <dcterms:modified xsi:type="dcterms:W3CDTF">2018-04-28T06:54:00Z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