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B64" w:rsidRPr="0030311A" w:rsidRDefault="00956A92">
      <w:pPr>
        <w:pStyle w:val="MeetingTitle"/>
        <w:rPr>
          <w:sz w:val="24"/>
          <w:szCs w:val="24"/>
        </w:rPr>
      </w:pPr>
      <w:r>
        <w:rPr>
          <w:sz w:val="24"/>
          <w:szCs w:val="24"/>
        </w:rPr>
        <w:t>PTI Faculty Senate Committee</w:t>
      </w:r>
      <w:r w:rsidR="00EF6CD0">
        <w:rPr>
          <w:sz w:val="24"/>
          <w:szCs w:val="24"/>
        </w:rPr>
        <w:t xml:space="preserve"> Meeting</w:t>
      </w:r>
    </w:p>
    <w:p w:rsidR="00956A92" w:rsidRPr="00796E85" w:rsidRDefault="00206F53" w:rsidP="00956A92">
      <w:pPr>
        <w:pStyle w:val="DateTime"/>
        <w:rPr>
          <w:szCs w:val="18"/>
        </w:rPr>
      </w:pPr>
      <w:sdt>
        <w:sdtPr>
          <w:rPr>
            <w:szCs w:val="18"/>
          </w:rPr>
          <w:id w:val="63719735"/>
          <w:placeholder>
            <w:docPart w:val="CA390578A8614F6FA2030D76D7A3AC9F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8-02-13T00:00:00Z"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4F6EE0">
            <w:rPr>
              <w:szCs w:val="18"/>
            </w:rPr>
            <w:t>2/13</w:t>
          </w:r>
          <w:r w:rsidR="008552A4">
            <w:rPr>
              <w:szCs w:val="18"/>
            </w:rPr>
            <w:t>/2018</w:t>
          </w:r>
        </w:sdtContent>
      </w:sdt>
      <w:r w:rsidR="00AA43F9" w:rsidRPr="00796E85">
        <w:rPr>
          <w:szCs w:val="18"/>
        </w:rPr>
        <w:t xml:space="preserve"> </w:t>
      </w:r>
      <w:r w:rsidR="008552A4">
        <w:rPr>
          <w:szCs w:val="18"/>
        </w:rPr>
        <w:t>HTC 137</w:t>
      </w:r>
      <w:r w:rsidR="004F6EE0">
        <w:rPr>
          <w:szCs w:val="18"/>
        </w:rPr>
        <w:t xml:space="preserve"> 11:00 am</w:t>
      </w:r>
      <w:bookmarkStart w:id="0" w:name="_GoBack"/>
      <w:bookmarkEnd w:id="0"/>
    </w:p>
    <w:p w:rsidR="00575B64" w:rsidRPr="00796E85" w:rsidRDefault="00B72CEC" w:rsidP="00956A92">
      <w:pPr>
        <w:pStyle w:val="DateTime"/>
        <w:rPr>
          <w:szCs w:val="18"/>
        </w:rPr>
      </w:pPr>
      <w:r w:rsidRPr="00796E85">
        <w:rPr>
          <w:szCs w:val="18"/>
        </w:rPr>
        <w:t>Meeting</w:t>
      </w:r>
      <w:r w:rsidR="008D7E4B" w:rsidRPr="00796E85">
        <w:rPr>
          <w:szCs w:val="18"/>
        </w:rPr>
        <w:t xml:space="preserve"> called by: </w:t>
      </w:r>
      <w:sdt>
        <w:sdtPr>
          <w:rPr>
            <w:szCs w:val="18"/>
          </w:rPr>
          <w:alias w:val="Author"/>
          <w:id w:val="63719740"/>
          <w:placeholder>
            <w:docPart w:val="72B0AA1D274049A49608CFDB43C627E6"/>
          </w:placeholder>
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<w:text/>
        </w:sdtPr>
        <w:sdtEndPr/>
        <w:sdtContent>
          <w:r w:rsidR="00956A92" w:rsidRPr="00796E85">
            <w:rPr>
              <w:szCs w:val="18"/>
            </w:rPr>
            <w:t>PTI Faculty Senate Committee</w:t>
          </w:r>
        </w:sdtContent>
      </w:sdt>
    </w:p>
    <w:tbl>
      <w:tblPr>
        <w:tblStyle w:val="TableGrid"/>
        <w:tblpPr w:leftFromText="180" w:rightFromText="180" w:vertAnchor="text" w:horzAnchor="margin" w:tblpY="727"/>
        <w:tblW w:w="8853" w:type="dxa"/>
        <w:tblBorders>
          <w:top w:val="single" w:sz="4" w:space="0" w:color="A6A6A6" w:themeColor="background1" w:themeShade="A6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6A6A6" w:themeColor="background1" w:themeShade="A6"/>
          <w:insideV w:val="none" w:sz="0" w:space="0" w:color="auto"/>
        </w:tblBorders>
        <w:tblCellMar>
          <w:top w:w="43" w:type="dxa"/>
          <w:left w:w="115" w:type="dxa"/>
          <w:bottom w:w="288" w:type="dxa"/>
          <w:right w:w="115" w:type="dxa"/>
        </w:tblCellMar>
        <w:tblLook w:val="04A0" w:firstRow="1" w:lastRow="0" w:firstColumn="1" w:lastColumn="0" w:noHBand="0" w:noVBand="1"/>
      </w:tblPr>
      <w:tblGrid>
        <w:gridCol w:w="998"/>
        <w:gridCol w:w="7218"/>
        <w:gridCol w:w="637"/>
      </w:tblGrid>
      <w:tr w:rsidR="007E393C" w:rsidRPr="00796E85" w:rsidTr="00A201F0">
        <w:trPr>
          <w:trHeight w:val="554"/>
        </w:trPr>
        <w:tc>
          <w:tcPr>
            <w:tcW w:w="998" w:type="dxa"/>
          </w:tcPr>
          <w:p w:rsidR="007E393C" w:rsidRPr="00796E85" w:rsidRDefault="00C704C5" w:rsidP="007E393C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Open</w:t>
            </w:r>
          </w:p>
        </w:tc>
        <w:tc>
          <w:tcPr>
            <w:tcW w:w="7218" w:type="dxa"/>
          </w:tcPr>
          <w:p w:rsidR="00F33B3E" w:rsidRPr="00F33B3E" w:rsidRDefault="00F33B3E" w:rsidP="00F33B3E">
            <w:pPr>
              <w:pStyle w:val="Event"/>
              <w:rPr>
                <w:b/>
                <w:szCs w:val="18"/>
              </w:rPr>
            </w:pPr>
            <w:r w:rsidRPr="00F33B3E">
              <w:rPr>
                <w:b/>
                <w:szCs w:val="18"/>
              </w:rPr>
              <w:t xml:space="preserve">PTI Faculty Senate Committee: </w:t>
            </w:r>
            <w:r w:rsidRPr="00F33B3E">
              <w:rPr>
                <w:szCs w:val="18"/>
              </w:rPr>
              <w:t>Role Call</w:t>
            </w:r>
          </w:p>
          <w:p w:rsidR="00686AD7" w:rsidRPr="00796E85" w:rsidRDefault="00686AD7" w:rsidP="00970B3D">
            <w:pPr>
              <w:pStyle w:val="Event"/>
              <w:rPr>
                <w:szCs w:val="18"/>
              </w:rPr>
            </w:pPr>
          </w:p>
        </w:tc>
        <w:tc>
          <w:tcPr>
            <w:tcW w:w="637" w:type="dxa"/>
          </w:tcPr>
          <w:p w:rsidR="007E393C" w:rsidRPr="00796E85" w:rsidRDefault="008552A4" w:rsidP="007E393C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HTC 137</w:t>
            </w:r>
          </w:p>
        </w:tc>
      </w:tr>
      <w:tr w:rsidR="007E393C" w:rsidRPr="00796E85" w:rsidTr="00A201F0">
        <w:trPr>
          <w:trHeight w:val="565"/>
        </w:trPr>
        <w:tc>
          <w:tcPr>
            <w:tcW w:w="998" w:type="dxa"/>
          </w:tcPr>
          <w:p w:rsidR="007E393C" w:rsidRPr="00796E85" w:rsidRDefault="008552A4" w:rsidP="00970B3D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Closed</w:t>
            </w:r>
          </w:p>
        </w:tc>
        <w:tc>
          <w:tcPr>
            <w:tcW w:w="7218" w:type="dxa"/>
          </w:tcPr>
          <w:p w:rsidR="00F33B3E" w:rsidRDefault="00F33B3E" w:rsidP="00F33B3E">
            <w:pPr>
              <w:pStyle w:val="Event"/>
              <w:rPr>
                <w:szCs w:val="18"/>
              </w:rPr>
            </w:pPr>
            <w:r w:rsidRPr="00F33B3E">
              <w:rPr>
                <w:b/>
                <w:szCs w:val="18"/>
              </w:rPr>
              <w:t>Approval of Minutes</w:t>
            </w:r>
            <w:r w:rsidRPr="00F33B3E">
              <w:rPr>
                <w:szCs w:val="18"/>
              </w:rPr>
              <w:t xml:space="preserve"> </w:t>
            </w:r>
          </w:p>
          <w:p w:rsidR="00176756" w:rsidRPr="00796E85" w:rsidRDefault="004F6EE0" w:rsidP="008552A4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Spring 2018 PTI Orientation Cancelled</w:t>
            </w:r>
          </w:p>
        </w:tc>
        <w:tc>
          <w:tcPr>
            <w:tcW w:w="637" w:type="dxa"/>
          </w:tcPr>
          <w:p w:rsidR="007E393C" w:rsidRPr="00796E85" w:rsidRDefault="008552A4" w:rsidP="007E393C">
            <w:pPr>
              <w:pStyle w:val="Event"/>
              <w:rPr>
                <w:szCs w:val="18"/>
              </w:rPr>
            </w:pPr>
            <w:r w:rsidRPr="008552A4">
              <w:rPr>
                <w:szCs w:val="18"/>
              </w:rPr>
              <w:t>HTC 137</w:t>
            </w:r>
          </w:p>
        </w:tc>
      </w:tr>
      <w:tr w:rsidR="007E393C" w:rsidRPr="00796E85" w:rsidTr="00A201F0">
        <w:trPr>
          <w:trHeight w:val="627"/>
        </w:trPr>
        <w:tc>
          <w:tcPr>
            <w:tcW w:w="998" w:type="dxa"/>
          </w:tcPr>
          <w:p w:rsidR="007E393C" w:rsidRPr="00796E85" w:rsidRDefault="008552A4" w:rsidP="00970B3D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Closed</w:t>
            </w:r>
          </w:p>
        </w:tc>
        <w:tc>
          <w:tcPr>
            <w:tcW w:w="7218" w:type="dxa"/>
          </w:tcPr>
          <w:p w:rsidR="007E393C" w:rsidRPr="00796E85" w:rsidRDefault="007E393C" w:rsidP="007E393C">
            <w:pPr>
              <w:pStyle w:val="Event"/>
              <w:rPr>
                <w:b/>
                <w:szCs w:val="18"/>
              </w:rPr>
            </w:pPr>
            <w:r w:rsidRPr="00796E85">
              <w:rPr>
                <w:b/>
                <w:szCs w:val="18"/>
              </w:rPr>
              <w:t xml:space="preserve">PTI Faculty Senate Committee </w:t>
            </w:r>
            <w:r w:rsidR="00D80670">
              <w:rPr>
                <w:b/>
                <w:szCs w:val="18"/>
              </w:rPr>
              <w:t>Old Business</w:t>
            </w:r>
          </w:p>
          <w:p w:rsidR="00D80670" w:rsidRPr="00A201F0" w:rsidRDefault="00D80670" w:rsidP="004F6EE0">
            <w:pPr>
              <w:pStyle w:val="Event"/>
              <w:rPr>
                <w:rFonts w:cs="Arial"/>
                <w:szCs w:val="18"/>
              </w:rPr>
            </w:pPr>
          </w:p>
        </w:tc>
        <w:tc>
          <w:tcPr>
            <w:tcW w:w="637" w:type="dxa"/>
          </w:tcPr>
          <w:p w:rsidR="007E393C" w:rsidRPr="00796E85" w:rsidRDefault="008552A4" w:rsidP="007E393C">
            <w:pPr>
              <w:pStyle w:val="Event"/>
              <w:rPr>
                <w:szCs w:val="18"/>
              </w:rPr>
            </w:pPr>
            <w:r w:rsidRPr="008552A4">
              <w:rPr>
                <w:szCs w:val="18"/>
              </w:rPr>
              <w:t>HTC 137</w:t>
            </w:r>
          </w:p>
        </w:tc>
      </w:tr>
      <w:tr w:rsidR="00D80670" w:rsidRPr="00796E85" w:rsidTr="00A201F0">
        <w:trPr>
          <w:trHeight w:val="1125"/>
        </w:trPr>
        <w:tc>
          <w:tcPr>
            <w:tcW w:w="998" w:type="dxa"/>
          </w:tcPr>
          <w:p w:rsidR="00D80670" w:rsidRPr="00796E85" w:rsidRDefault="00C704C5" w:rsidP="00F33B3E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Open</w:t>
            </w:r>
          </w:p>
        </w:tc>
        <w:tc>
          <w:tcPr>
            <w:tcW w:w="7218" w:type="dxa"/>
          </w:tcPr>
          <w:p w:rsidR="00D80670" w:rsidRPr="00796E85" w:rsidRDefault="00D80670" w:rsidP="00D80670">
            <w:pPr>
              <w:pStyle w:val="Event"/>
              <w:rPr>
                <w:szCs w:val="18"/>
              </w:rPr>
            </w:pPr>
            <w:r w:rsidRPr="00796E85">
              <w:rPr>
                <w:b/>
                <w:szCs w:val="18"/>
              </w:rPr>
              <w:t xml:space="preserve">PTI Faculty Senate Committee Assignments </w:t>
            </w:r>
            <w:r w:rsidR="00E91F86">
              <w:rPr>
                <w:b/>
                <w:szCs w:val="18"/>
              </w:rPr>
              <w:t>for</w:t>
            </w:r>
            <w:r w:rsidR="00E91F86" w:rsidRPr="00E91F86">
              <w:rPr>
                <w:rFonts w:cs="Arial"/>
                <w:szCs w:val="18"/>
              </w:rPr>
              <w:t xml:space="preserve"> </w:t>
            </w:r>
            <w:r w:rsidR="00A201F0">
              <w:rPr>
                <w:b/>
                <w:szCs w:val="18"/>
              </w:rPr>
              <w:t xml:space="preserve">Spring </w:t>
            </w:r>
            <w:r w:rsidR="00C92C81">
              <w:rPr>
                <w:b/>
                <w:szCs w:val="18"/>
              </w:rPr>
              <w:t>201</w:t>
            </w:r>
            <w:r w:rsidR="00A201F0">
              <w:rPr>
                <w:b/>
                <w:szCs w:val="18"/>
              </w:rPr>
              <w:t>8</w:t>
            </w:r>
            <w:r w:rsidR="00C92C81">
              <w:rPr>
                <w:b/>
                <w:szCs w:val="18"/>
              </w:rPr>
              <w:t xml:space="preserve"> </w:t>
            </w:r>
          </w:p>
          <w:p w:rsidR="00D80670" w:rsidRPr="00796E85" w:rsidRDefault="004F6EE0" w:rsidP="000D6EB0">
            <w:pPr>
              <w:pStyle w:val="Event"/>
              <w:numPr>
                <w:ilvl w:val="0"/>
                <w:numId w:val="7"/>
              </w:numPr>
              <w:rPr>
                <w:szCs w:val="18"/>
              </w:rPr>
            </w:pPr>
            <w:r w:rsidRPr="005B6AE1">
              <w:rPr>
                <w:rFonts w:cs="Arial"/>
                <w:szCs w:val="18"/>
              </w:rPr>
              <w:t xml:space="preserve">Develop </w:t>
            </w:r>
            <w:r>
              <w:rPr>
                <w:rFonts w:cs="Arial"/>
                <w:szCs w:val="18"/>
              </w:rPr>
              <w:t>“</w:t>
            </w:r>
            <w:r w:rsidRPr="005B6AE1">
              <w:rPr>
                <w:rFonts w:cs="Arial"/>
                <w:szCs w:val="18"/>
              </w:rPr>
              <w:t>Mission Statement</w:t>
            </w:r>
            <w:r>
              <w:rPr>
                <w:rFonts w:cs="Arial"/>
                <w:szCs w:val="18"/>
              </w:rPr>
              <w:t>”</w:t>
            </w:r>
            <w:r w:rsidRPr="005B6AE1">
              <w:rPr>
                <w:rFonts w:cs="Arial"/>
                <w:szCs w:val="18"/>
              </w:rPr>
              <w:t xml:space="preserve"> over course of semester for PTI Committee</w:t>
            </w:r>
          </w:p>
        </w:tc>
        <w:tc>
          <w:tcPr>
            <w:tcW w:w="637" w:type="dxa"/>
          </w:tcPr>
          <w:p w:rsidR="00D80670" w:rsidRPr="00796E85" w:rsidRDefault="008552A4" w:rsidP="00D80670">
            <w:pPr>
              <w:pStyle w:val="Event"/>
              <w:rPr>
                <w:szCs w:val="18"/>
              </w:rPr>
            </w:pPr>
            <w:r w:rsidRPr="008552A4">
              <w:rPr>
                <w:szCs w:val="18"/>
              </w:rPr>
              <w:t>HTC 137</w:t>
            </w:r>
          </w:p>
        </w:tc>
      </w:tr>
      <w:tr w:rsidR="00D80670" w:rsidRPr="00796E85" w:rsidTr="00A201F0">
        <w:trPr>
          <w:trHeight w:val="830"/>
        </w:trPr>
        <w:tc>
          <w:tcPr>
            <w:tcW w:w="998" w:type="dxa"/>
          </w:tcPr>
          <w:p w:rsidR="00D80670" w:rsidRPr="00796E85" w:rsidRDefault="00C704C5" w:rsidP="00F33B3E">
            <w:pPr>
              <w:pStyle w:val="Event"/>
              <w:rPr>
                <w:rStyle w:val="PlaceholderText"/>
                <w:color w:val="auto"/>
                <w:szCs w:val="18"/>
              </w:rPr>
            </w:pPr>
            <w:r w:rsidRPr="00C704C5">
              <w:rPr>
                <w:szCs w:val="18"/>
              </w:rPr>
              <w:t>Open</w:t>
            </w:r>
          </w:p>
        </w:tc>
        <w:tc>
          <w:tcPr>
            <w:tcW w:w="7218" w:type="dxa"/>
          </w:tcPr>
          <w:p w:rsidR="00D80670" w:rsidRPr="00796E85" w:rsidRDefault="00D80670" w:rsidP="00D80670">
            <w:pPr>
              <w:pStyle w:val="Event"/>
              <w:rPr>
                <w:b/>
                <w:szCs w:val="18"/>
              </w:rPr>
            </w:pPr>
            <w:r w:rsidRPr="00796E85">
              <w:rPr>
                <w:b/>
                <w:szCs w:val="18"/>
              </w:rPr>
              <w:t>PTI Faculty Senate Committee Open Discussion</w:t>
            </w:r>
          </w:p>
          <w:p w:rsidR="00D80670" w:rsidRDefault="00D80670" w:rsidP="00D80670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[Q&amp;A panel: All speakers]</w:t>
            </w:r>
          </w:p>
          <w:p w:rsidR="00810239" w:rsidRPr="00796E85" w:rsidRDefault="00810239" w:rsidP="008552A4">
            <w:pPr>
              <w:pStyle w:val="Event"/>
              <w:rPr>
                <w:szCs w:val="18"/>
              </w:rPr>
            </w:pPr>
          </w:p>
        </w:tc>
        <w:tc>
          <w:tcPr>
            <w:tcW w:w="637" w:type="dxa"/>
          </w:tcPr>
          <w:p w:rsidR="00D80670" w:rsidRPr="00796E85" w:rsidRDefault="008552A4" w:rsidP="00D80670">
            <w:pPr>
              <w:pStyle w:val="Event"/>
              <w:rPr>
                <w:szCs w:val="18"/>
              </w:rPr>
            </w:pPr>
            <w:r w:rsidRPr="008552A4">
              <w:rPr>
                <w:szCs w:val="18"/>
              </w:rPr>
              <w:t>HTC 137</w:t>
            </w:r>
          </w:p>
        </w:tc>
      </w:tr>
    </w:tbl>
    <w:p w:rsidR="00E820A7" w:rsidRDefault="00E820A7" w:rsidP="00E820A7">
      <w:pPr>
        <w:pStyle w:val="MeetingTitle"/>
        <w:rPr>
          <w:szCs w:val="18"/>
        </w:rPr>
      </w:pPr>
      <w:r w:rsidRPr="00E820A7">
        <w:rPr>
          <w:szCs w:val="18"/>
        </w:rPr>
        <w:t>Additional Information: TBA</w:t>
      </w:r>
    </w:p>
    <w:p w:rsidR="00A75FE2" w:rsidRPr="000516A8" w:rsidRDefault="008552A4" w:rsidP="00A75FE2">
      <w:pPr>
        <w:pStyle w:val="DateTime"/>
        <w:rPr>
          <w:szCs w:val="18"/>
        </w:rPr>
      </w:pPr>
      <w:proofErr w:type="gramStart"/>
      <w:r>
        <w:rPr>
          <w:szCs w:val="18"/>
        </w:rPr>
        <w:t>Attendees:</w:t>
      </w:r>
      <w:r w:rsidR="00A75FE2" w:rsidRPr="000516A8">
        <w:rPr>
          <w:szCs w:val="18"/>
        </w:rPr>
        <w:t xml:space="preserve"> Byron Calkins, Patty Fox, </w:t>
      </w:r>
      <w:r>
        <w:rPr>
          <w:rStyle w:val="gi"/>
        </w:rPr>
        <w:t xml:space="preserve">Denise Padilla, </w:t>
      </w:r>
      <w:r w:rsidR="00A75FE2" w:rsidRPr="000516A8">
        <w:rPr>
          <w:szCs w:val="18"/>
        </w:rPr>
        <w:t>Gerald Pennington, Jenn</w:t>
      </w:r>
      <w:r>
        <w:rPr>
          <w:szCs w:val="18"/>
        </w:rPr>
        <w:t xml:space="preserve">ifer </w:t>
      </w:r>
      <w:proofErr w:type="spellStart"/>
      <w:r>
        <w:rPr>
          <w:szCs w:val="18"/>
        </w:rPr>
        <w:t>Stieger</w:t>
      </w:r>
      <w:proofErr w:type="spellEnd"/>
      <w:r>
        <w:rPr>
          <w:szCs w:val="18"/>
        </w:rPr>
        <w:t>.</w:t>
      </w:r>
      <w:proofErr w:type="gramEnd"/>
    </w:p>
    <w:p w:rsidR="00A75FE2" w:rsidRPr="00E820A7" w:rsidRDefault="00A75FE2" w:rsidP="00E820A7">
      <w:pPr>
        <w:pStyle w:val="MeetingTitle"/>
        <w:rPr>
          <w:szCs w:val="18"/>
        </w:rPr>
      </w:pPr>
    </w:p>
    <w:p w:rsidR="00575B64" w:rsidRPr="00796E85" w:rsidRDefault="00575B64" w:rsidP="00E820A7">
      <w:pPr>
        <w:pStyle w:val="MeetingTitle"/>
        <w:rPr>
          <w:szCs w:val="18"/>
        </w:rPr>
      </w:pPr>
    </w:p>
    <w:sectPr w:rsidR="00575B64" w:rsidRPr="00796E85" w:rsidSect="00F25405">
      <w:headerReference w:type="default" r:id="rId10"/>
      <w:pgSz w:w="12240" w:h="15840"/>
      <w:pgMar w:top="720" w:right="1800" w:bottom="1440" w:left="180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6F53" w:rsidRDefault="00206F53">
      <w:r>
        <w:separator/>
      </w:r>
    </w:p>
  </w:endnote>
  <w:endnote w:type="continuationSeparator" w:id="0">
    <w:p w:rsidR="00206F53" w:rsidRDefault="00206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6F53" w:rsidRDefault="00206F53">
      <w:r>
        <w:separator/>
      </w:r>
    </w:p>
  </w:footnote>
  <w:footnote w:type="continuationSeparator" w:id="0">
    <w:p w:rsidR="00206F53" w:rsidRDefault="00206F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5B64" w:rsidRDefault="008D7E4B">
    <w:pPr>
      <w:pStyle w:val="AgendaHeading"/>
    </w:pPr>
    <w:r>
      <w:t>agenda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F"/>
    <w:multiLevelType w:val="singleLevel"/>
    <w:tmpl w:val="E2463D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FFFFFF83"/>
    <w:multiLevelType w:val="singleLevel"/>
    <w:tmpl w:val="4D46C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>
    <w:nsid w:val="FFFFFF88"/>
    <w:multiLevelType w:val="singleLevel"/>
    <w:tmpl w:val="9858E93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FFFFFF89"/>
    <w:multiLevelType w:val="singleLevel"/>
    <w:tmpl w:val="5776DC5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03354700"/>
    <w:multiLevelType w:val="hybridMultilevel"/>
    <w:tmpl w:val="3D347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CF1646"/>
    <w:multiLevelType w:val="hybridMultilevel"/>
    <w:tmpl w:val="642A0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9951FF5"/>
    <w:multiLevelType w:val="hybridMultilevel"/>
    <w:tmpl w:val="89B6A9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FE53C06"/>
    <w:multiLevelType w:val="hybridMultilevel"/>
    <w:tmpl w:val="9EB65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7"/>
  </w:num>
  <w:num w:numId="6">
    <w:abstractNumId w:val="4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5A2"/>
    <w:rsid w:val="00001C82"/>
    <w:rsid w:val="000C1A56"/>
    <w:rsid w:val="000D6537"/>
    <w:rsid w:val="000D6EB0"/>
    <w:rsid w:val="00131ABE"/>
    <w:rsid w:val="00150A4F"/>
    <w:rsid w:val="00176756"/>
    <w:rsid w:val="001A7592"/>
    <w:rsid w:val="001E592E"/>
    <w:rsid w:val="00206F53"/>
    <w:rsid w:val="002129A5"/>
    <w:rsid w:val="00292171"/>
    <w:rsid w:val="002A5BBE"/>
    <w:rsid w:val="002D4860"/>
    <w:rsid w:val="002F59A3"/>
    <w:rsid w:val="0030311A"/>
    <w:rsid w:val="00367C13"/>
    <w:rsid w:val="00376712"/>
    <w:rsid w:val="00392867"/>
    <w:rsid w:val="003E7106"/>
    <w:rsid w:val="004836BA"/>
    <w:rsid w:val="004B0A18"/>
    <w:rsid w:val="004C31F5"/>
    <w:rsid w:val="004F6EE0"/>
    <w:rsid w:val="005407F2"/>
    <w:rsid w:val="0054249F"/>
    <w:rsid w:val="005547DF"/>
    <w:rsid w:val="005573B9"/>
    <w:rsid w:val="00575B64"/>
    <w:rsid w:val="005A477F"/>
    <w:rsid w:val="005F15A8"/>
    <w:rsid w:val="006459F5"/>
    <w:rsid w:val="00686AD7"/>
    <w:rsid w:val="006A12CF"/>
    <w:rsid w:val="006C4F7F"/>
    <w:rsid w:val="00734932"/>
    <w:rsid w:val="00762494"/>
    <w:rsid w:val="00796E85"/>
    <w:rsid w:val="007C3891"/>
    <w:rsid w:val="007E2363"/>
    <w:rsid w:val="007E393C"/>
    <w:rsid w:val="007F79BC"/>
    <w:rsid w:val="008017EA"/>
    <w:rsid w:val="00805E6D"/>
    <w:rsid w:val="00810239"/>
    <w:rsid w:val="00827795"/>
    <w:rsid w:val="00850A5E"/>
    <w:rsid w:val="008552A4"/>
    <w:rsid w:val="008C1689"/>
    <w:rsid w:val="008D7E4B"/>
    <w:rsid w:val="00956A92"/>
    <w:rsid w:val="00970B3D"/>
    <w:rsid w:val="009756E3"/>
    <w:rsid w:val="009E6157"/>
    <w:rsid w:val="009E6177"/>
    <w:rsid w:val="009F0A9F"/>
    <w:rsid w:val="009F64BA"/>
    <w:rsid w:val="00A14B05"/>
    <w:rsid w:val="00A201F0"/>
    <w:rsid w:val="00A55AC9"/>
    <w:rsid w:val="00A564B5"/>
    <w:rsid w:val="00A702E5"/>
    <w:rsid w:val="00A71244"/>
    <w:rsid w:val="00A75FE2"/>
    <w:rsid w:val="00A80740"/>
    <w:rsid w:val="00AA43F9"/>
    <w:rsid w:val="00AE0AC2"/>
    <w:rsid w:val="00B124CC"/>
    <w:rsid w:val="00B22253"/>
    <w:rsid w:val="00B22684"/>
    <w:rsid w:val="00B44C46"/>
    <w:rsid w:val="00B455A2"/>
    <w:rsid w:val="00B72CEC"/>
    <w:rsid w:val="00B855D6"/>
    <w:rsid w:val="00BA0B35"/>
    <w:rsid w:val="00BF475B"/>
    <w:rsid w:val="00C15BB0"/>
    <w:rsid w:val="00C2234E"/>
    <w:rsid w:val="00C62460"/>
    <w:rsid w:val="00C704C5"/>
    <w:rsid w:val="00C92C81"/>
    <w:rsid w:val="00CC0182"/>
    <w:rsid w:val="00CC3BAB"/>
    <w:rsid w:val="00CD71C2"/>
    <w:rsid w:val="00CD72E0"/>
    <w:rsid w:val="00D554B9"/>
    <w:rsid w:val="00D80670"/>
    <w:rsid w:val="00DF580B"/>
    <w:rsid w:val="00E212C8"/>
    <w:rsid w:val="00E30189"/>
    <w:rsid w:val="00E766B5"/>
    <w:rsid w:val="00E820A7"/>
    <w:rsid w:val="00E84101"/>
    <w:rsid w:val="00E91F86"/>
    <w:rsid w:val="00EA17AC"/>
    <w:rsid w:val="00EB680F"/>
    <w:rsid w:val="00EB7C7E"/>
    <w:rsid w:val="00EF6CD0"/>
    <w:rsid w:val="00F11715"/>
    <w:rsid w:val="00F25405"/>
    <w:rsid w:val="00F33B3E"/>
    <w:rsid w:val="00F60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unhideWhenUsed="0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Normal Indent" w:qFormat="1"/>
    <w:lsdException w:name="List Bullet" w:semiHidden="0" w:uiPriority="9" w:unhideWhenUsed="0" w:qFormat="1"/>
    <w:lsdException w:name="List Number" w:semiHidden="0" w:uiPriority="9" w:unhideWhenUsed="0" w:qFormat="1"/>
    <w:lsdException w:name="List Bullet 2" w:semiHidden="0" w:uiPriority="10" w:unhideWhenUsed="0" w:qFormat="1"/>
    <w:lsdException w:name="List Number 2" w:semiHidden="0" w:uiPriority="10" w:unhideWhenUsed="0" w:qFormat="1"/>
    <w:lsdException w:name="Title" w:semiHidden="0" w:uiPriority="4" w:unhideWhenUsed="0" w:qFormat="1"/>
    <w:lsdException w:name="List Continue" w:semiHidden="0" w:uiPriority="9" w:unhideWhenUsed="0" w:qFormat="1"/>
    <w:lsdException w:name="List Continue 2" w:semiHidden="0" w:uiPriority="10" w:unhideWhenUsed="0" w:qFormat="1"/>
    <w:lsdException w:name="Subtitle" w:semiHidden="0" w:uiPriority="5" w:unhideWhenUsed="0" w:qFormat="1"/>
    <w:lsdException w:name="Block Text" w:semiHidden="0" w:uiPriority="3" w:unhideWhenUsed="0" w:qFormat="1"/>
    <w:lsdException w:name="Strong" w:semiHidden="0" w:uiPriority="2" w:unhideWhenUsed="0" w:qFormat="1"/>
    <w:lsdException w:name="Emphasis" w:semiHidden="0" w:uiPriority="2" w:unhideWhenUsed="0" w:qFormat="1"/>
    <w:lsdException w:name="Table Grid" w:semiHidden="0" w:uiPriority="1" w:unhideWhenUsed="0"/>
    <w:lsdException w:name="Placeholder Text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6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41" w:unhideWhenUsed="0"/>
    <w:lsdException w:name="Medium Grid 1 Accent 1" w:semiHidden="0" w:uiPriority="41" w:unhideWhenUsed="0"/>
    <w:lsdException w:name="Medium Grid 2 Accent 1" w:semiHidden="0" w:uiPriority="41" w:unhideWhenUsed="0"/>
    <w:lsdException w:name="Medium Grid 3 Accent 1" w:semiHidden="0" w:uiPriority="41" w:unhideWhenUsed="0"/>
    <w:lsdException w:name="Dark List Accent 1" w:semiHidden="0" w:uiPriority="41" w:unhideWhenUsed="0"/>
    <w:lsdException w:name="Colorful Shading Accent 1" w:semiHidden="0" w:uiPriority="41" w:unhideWhenUsed="0"/>
    <w:lsdException w:name="Colorful List Accent 1" w:semiHidden="0" w:uiPriority="41" w:unhideWhenUsed="0"/>
    <w:lsdException w:name="Colorful Grid Accent 1" w:semiHidden="0" w:uiPriority="41" w:unhideWhenUsed="0"/>
    <w:lsdException w:name="Light Shading Accent 2" w:semiHidden="0" w:uiPriority="42" w:unhideWhenUsed="0"/>
    <w:lsdException w:name="Light List Accent 2" w:semiHidden="0" w:uiPriority="42" w:unhideWhenUsed="0"/>
    <w:lsdException w:name="Light Grid Accent 2" w:semiHidden="0" w:uiPriority="42" w:unhideWhenUsed="0"/>
    <w:lsdException w:name="Medium Shading 1 Accent 2" w:semiHidden="0" w:uiPriority="42" w:unhideWhenUsed="0"/>
    <w:lsdException w:name="Medium Shading 2 Accent 2" w:semiHidden="0" w:uiPriority="42" w:unhideWhenUsed="0"/>
    <w:lsdException w:name="Medium List 1 Accent 2" w:semiHidden="0" w:uiPriority="42" w:unhideWhenUsed="0"/>
    <w:lsdException w:name="Medium List 2 Accent 2" w:semiHidden="0" w:uiPriority="42" w:unhideWhenUsed="0"/>
    <w:lsdException w:name="Medium Grid 1 Accent 2" w:semiHidden="0" w:uiPriority="42" w:unhideWhenUsed="0"/>
    <w:lsdException w:name="Medium Grid 2 Accent 2" w:semiHidden="0" w:uiPriority="42" w:unhideWhenUsed="0"/>
    <w:lsdException w:name="Medium Grid 3 Accent 2" w:semiHidden="0" w:uiPriority="42" w:unhideWhenUsed="0"/>
    <w:lsdException w:name="Dark List Accent 2" w:semiHidden="0" w:uiPriority="42" w:unhideWhenUsed="0"/>
    <w:lsdException w:name="Colorful Shading Accent 2" w:semiHidden="0" w:uiPriority="42" w:unhideWhenUsed="0"/>
    <w:lsdException w:name="Colorful List Accent 2" w:semiHidden="0" w:uiPriority="42" w:unhideWhenUsed="0"/>
    <w:lsdException w:name="Colorful Grid Accent 2" w:semiHidden="0" w:uiPriority="42" w:unhideWhenUsed="0"/>
    <w:lsdException w:name="Light Shading Accent 3" w:semiHidden="0" w:uiPriority="43" w:unhideWhenUsed="0"/>
    <w:lsdException w:name="Light List Accent 3" w:semiHidden="0" w:uiPriority="43" w:unhideWhenUsed="0"/>
    <w:lsdException w:name="Light Grid Accent 3" w:semiHidden="0" w:uiPriority="43" w:unhideWhenUsed="0"/>
    <w:lsdException w:name="Medium Shading 1 Accent 3" w:semiHidden="0" w:uiPriority="43" w:unhideWhenUsed="0"/>
    <w:lsdException w:name="Medium Shading 2 Accent 3" w:semiHidden="0" w:uiPriority="43" w:unhideWhenUsed="0"/>
    <w:lsdException w:name="Medium List 1 Accent 3" w:semiHidden="0" w:uiPriority="43" w:unhideWhenUsed="0"/>
    <w:lsdException w:name="Medium List 2 Accent 3" w:semiHidden="0" w:uiPriority="43" w:unhideWhenUsed="0"/>
    <w:lsdException w:name="Medium Grid 1 Accent 3" w:semiHidden="0" w:uiPriority="43" w:unhideWhenUsed="0"/>
    <w:lsdException w:name="Medium Grid 2 Accent 3" w:semiHidden="0" w:uiPriority="43" w:unhideWhenUsed="0"/>
    <w:lsdException w:name="Medium Grid 3 Accent 3" w:semiHidden="0" w:uiPriority="43" w:unhideWhenUsed="0"/>
    <w:lsdException w:name="Dark List Accent 3" w:semiHidden="0" w:uiPriority="43" w:unhideWhenUsed="0"/>
    <w:lsdException w:name="Colorful Shading Accent 3" w:semiHidden="0" w:uiPriority="43" w:unhideWhenUsed="0"/>
    <w:lsdException w:name="Colorful List Accent 3" w:semiHidden="0" w:uiPriority="43" w:unhideWhenUsed="0"/>
    <w:lsdException w:name="Colorful Grid Accent 3" w:semiHidden="0" w:uiPriority="43" w:unhideWhenUsed="0"/>
    <w:lsdException w:name="Light Shading Accent 4" w:semiHidden="0" w:uiPriority="44" w:unhideWhenUsed="0"/>
    <w:lsdException w:name="Light List Accent 4" w:semiHidden="0" w:uiPriority="44" w:unhideWhenUsed="0"/>
    <w:lsdException w:name="Light Grid Accent 4" w:semiHidden="0" w:uiPriority="44" w:unhideWhenUsed="0"/>
    <w:lsdException w:name="Medium Shading 1 Accent 4" w:semiHidden="0" w:uiPriority="44" w:unhideWhenUsed="0"/>
    <w:lsdException w:name="Medium Shading 2 Accent 4" w:semiHidden="0" w:uiPriority="44" w:unhideWhenUsed="0"/>
    <w:lsdException w:name="Medium List 1 Accent 4" w:semiHidden="0" w:uiPriority="44" w:unhideWhenUsed="0"/>
    <w:lsdException w:name="Medium List 2 Accent 4" w:semiHidden="0" w:uiPriority="44" w:unhideWhenUsed="0"/>
    <w:lsdException w:name="Medium Grid 1 Accent 4" w:semiHidden="0" w:uiPriority="44" w:unhideWhenUsed="0"/>
    <w:lsdException w:name="Medium Grid 2 Accent 4" w:semiHidden="0" w:uiPriority="44" w:unhideWhenUsed="0"/>
    <w:lsdException w:name="Medium Grid 3 Accent 4" w:semiHidden="0" w:uiPriority="44" w:unhideWhenUsed="0"/>
    <w:lsdException w:name="Dark List Accent 4" w:semiHidden="0" w:uiPriority="44" w:unhideWhenUsed="0"/>
    <w:lsdException w:name="Colorful Shading Accent 4" w:semiHidden="0" w:uiPriority="44" w:unhideWhenUsed="0"/>
    <w:lsdException w:name="Colorful List Accent 4" w:semiHidden="0" w:uiPriority="44" w:unhideWhenUsed="0"/>
    <w:lsdException w:name="Colorful Grid Accent 4" w:semiHidden="0" w:uiPriority="44" w:unhideWhenUsed="0"/>
    <w:lsdException w:name="Light Shading Accent 5" w:semiHidden="0" w:uiPriority="45" w:unhideWhenUsed="0"/>
    <w:lsdException w:name="Light List Accent 5" w:semiHidden="0" w:uiPriority="45" w:unhideWhenUsed="0"/>
    <w:lsdException w:name="Light Grid Accent 5" w:semiHidden="0" w:uiPriority="45" w:unhideWhenUsed="0"/>
    <w:lsdException w:name="Medium Shading 1 Accent 5" w:semiHidden="0" w:uiPriority="45" w:unhideWhenUsed="0"/>
    <w:lsdException w:name="Medium Shading 2 Accent 5" w:semiHidden="0" w:uiPriority="45" w:unhideWhenUsed="0"/>
    <w:lsdException w:name="Medium List 1 Accent 5" w:semiHidden="0" w:uiPriority="45" w:unhideWhenUsed="0"/>
    <w:lsdException w:name="Medium List 2 Accent 5" w:semiHidden="0" w:uiPriority="45" w:unhideWhenUsed="0"/>
    <w:lsdException w:name="Medium Grid 1 Accent 5" w:semiHidden="0" w:uiPriority="45" w:unhideWhenUsed="0"/>
    <w:lsdException w:name="Medium Grid 2 Accent 5" w:semiHidden="0" w:uiPriority="45" w:unhideWhenUsed="0"/>
    <w:lsdException w:name="Medium Grid 3 Accent 5" w:semiHidden="0" w:uiPriority="45" w:unhideWhenUsed="0"/>
    <w:lsdException w:name="Dark List Accent 5" w:semiHidden="0" w:uiPriority="45" w:unhideWhenUsed="0"/>
    <w:lsdException w:name="Colorful Shading Accent 5" w:semiHidden="0" w:uiPriority="45" w:unhideWhenUsed="0"/>
    <w:lsdException w:name="Colorful List Accent 5" w:semiHidden="0" w:uiPriority="45" w:unhideWhenUsed="0"/>
    <w:lsdException w:name="Colorful Grid Accent 5" w:semiHidden="0" w:uiPriority="45" w:unhideWhenUsed="0"/>
    <w:lsdException w:name="Light Shading Accent 6" w:semiHidden="0" w:uiPriority="46" w:unhideWhenUsed="0"/>
    <w:lsdException w:name="Light List Accent 6" w:semiHidden="0" w:uiPriority="46" w:unhideWhenUsed="0"/>
    <w:lsdException w:name="Light Grid Accent 6" w:semiHidden="0" w:uiPriority="46" w:unhideWhenUsed="0"/>
    <w:lsdException w:name="Medium Shading 1 Accent 6" w:semiHidden="0" w:uiPriority="46" w:unhideWhenUsed="0"/>
    <w:lsdException w:name="Medium Shading 2 Accent 6" w:semiHidden="0" w:uiPriority="46" w:unhideWhenUsed="0"/>
    <w:lsdException w:name="Medium List 1 Accent 6" w:semiHidden="0" w:uiPriority="46" w:unhideWhenUsed="0"/>
    <w:lsdException w:name="Medium List 2 Accent 6" w:semiHidden="0" w:uiPriority="46" w:unhideWhenUsed="0"/>
    <w:lsdException w:name="Medium Grid 1 Accent 6" w:semiHidden="0" w:uiPriority="46" w:unhideWhenUsed="0"/>
    <w:lsdException w:name="Medium Grid 2 Accent 6" w:semiHidden="0" w:uiPriority="46" w:unhideWhenUsed="0"/>
    <w:lsdException w:name="Medium Grid 3 Accent 6" w:semiHidden="0" w:uiPriority="46" w:unhideWhenUsed="0"/>
    <w:lsdException w:name="Dark List Accent 6" w:semiHidden="0" w:uiPriority="46" w:unhideWhenUsed="0"/>
    <w:lsdException w:name="Colorful Shading Accent 6" w:semiHidden="0" w:uiPriority="46" w:unhideWhenUsed="0"/>
    <w:lsdException w:name="Colorful List Accent 6" w:semiHidden="0" w:uiPriority="46" w:unhideWhenUsed="0"/>
    <w:lsdException w:name="Colorful Grid Accent 6" w:semiHidden="0" w:uiPriority="46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5B64"/>
    <w:pPr>
      <w:spacing w:after="0" w:line="240" w:lineRule="auto"/>
    </w:pPr>
    <w:rPr>
      <w:sz w:val="18"/>
    </w:rPr>
  </w:style>
  <w:style w:type="paragraph" w:styleId="Heading1">
    <w:name w:val="heading 1"/>
    <w:basedOn w:val="Normal"/>
    <w:next w:val="Normal"/>
    <w:link w:val="Heading1Char"/>
    <w:uiPriority w:val="1"/>
    <w:semiHidden/>
    <w:unhideWhenUsed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styleId="Heading2">
    <w:name w:val="heading 2"/>
    <w:basedOn w:val="Normal"/>
    <w:next w:val="Normal"/>
    <w:link w:val="Heading2Char"/>
    <w:uiPriority w:val="1"/>
    <w:unhideWhenUsed/>
    <w:rsid w:val="00575B64"/>
    <w:pPr>
      <w:spacing w:before="320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semiHidden/>
    <w:rsid w:val="00575B64"/>
    <w:rPr>
      <w:color w:val="D9D9D9" w:themeColor="background1" w:themeShade="D9"/>
      <w:sz w:val="96"/>
      <w:szCs w:val="96"/>
    </w:rPr>
  </w:style>
  <w:style w:type="character" w:customStyle="1" w:styleId="Heading2Char">
    <w:name w:val="Heading 2 Char"/>
    <w:basedOn w:val="DefaultParagraphFont"/>
    <w:link w:val="Heading2"/>
    <w:uiPriority w:val="1"/>
    <w:rsid w:val="00575B64"/>
    <w:rPr>
      <w:b/>
      <w:sz w:val="18"/>
    </w:rPr>
  </w:style>
  <w:style w:type="character" w:styleId="PlaceholderText">
    <w:name w:val="Placeholder Text"/>
    <w:basedOn w:val="DefaultParagraphFont"/>
    <w:uiPriority w:val="99"/>
    <w:semiHidden/>
    <w:rsid w:val="00575B64"/>
    <w:rPr>
      <w:color w:val="808080"/>
    </w:rPr>
  </w:style>
  <w:style w:type="table" w:styleId="TableGrid">
    <w:name w:val="Table Grid"/>
    <w:basedOn w:val="TableNormal"/>
    <w:uiPriority w:val="1"/>
    <w:rsid w:val="00575B6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Event-Bold">
    <w:name w:val="Event - Bold"/>
    <w:basedOn w:val="Event"/>
    <w:qFormat/>
    <w:rsid w:val="00575B64"/>
    <w:rPr>
      <w:b/>
    </w:rPr>
  </w:style>
  <w:style w:type="paragraph" w:customStyle="1" w:styleId="DateTime">
    <w:name w:val="Date &amp; Time"/>
    <w:basedOn w:val="Normal"/>
    <w:qFormat/>
    <w:rsid w:val="00575B64"/>
    <w:pPr>
      <w:spacing w:after="300"/>
      <w:contextualSpacing/>
    </w:pPr>
  </w:style>
  <w:style w:type="paragraph" w:customStyle="1" w:styleId="AgendaInformation">
    <w:name w:val="Agenda Information"/>
    <w:basedOn w:val="Normal"/>
    <w:qFormat/>
    <w:rsid w:val="00575B64"/>
    <w:pPr>
      <w:spacing w:after="600" w:line="336" w:lineRule="auto"/>
      <w:contextualSpacing/>
    </w:pPr>
  </w:style>
  <w:style w:type="paragraph" w:customStyle="1" w:styleId="Event">
    <w:name w:val="Event"/>
    <w:basedOn w:val="Normal"/>
    <w:qFormat/>
    <w:rsid w:val="00575B64"/>
    <w:pPr>
      <w:spacing w:after="80"/>
    </w:pPr>
  </w:style>
  <w:style w:type="paragraph" w:customStyle="1" w:styleId="AdditionalInformation">
    <w:name w:val="Additional Information"/>
    <w:basedOn w:val="AgendaInformation"/>
    <w:qFormat/>
    <w:rsid w:val="00575B64"/>
    <w:pPr>
      <w:spacing w:after="120"/>
      <w:contextualSpacing w:val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5B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B64"/>
    <w:rPr>
      <w:rFonts w:ascii="Tahoma" w:hAnsi="Tahoma" w:cs="Tahoma"/>
      <w:sz w:val="16"/>
      <w:szCs w:val="16"/>
    </w:rPr>
  </w:style>
  <w:style w:type="paragraph" w:customStyle="1" w:styleId="AgendaHeading">
    <w:name w:val="Agenda Heading"/>
    <w:basedOn w:val="Normal"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customStyle="1" w:styleId="MeetingTitle">
    <w:name w:val="Meeting Title"/>
    <w:basedOn w:val="Normal"/>
    <w:qFormat/>
    <w:rsid w:val="00575B64"/>
    <w:pPr>
      <w:spacing w:before="320"/>
      <w:outlineLvl w:val="1"/>
    </w:pPr>
    <w:rPr>
      <w:b/>
    </w:rPr>
  </w:style>
  <w:style w:type="paragraph" w:styleId="Header">
    <w:name w:val="header"/>
    <w:basedOn w:val="Normal"/>
    <w:link w:val="Head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5B64"/>
    <w:rPr>
      <w:sz w:val="18"/>
    </w:rPr>
  </w:style>
  <w:style w:type="paragraph" w:styleId="Footer">
    <w:name w:val="footer"/>
    <w:basedOn w:val="Normal"/>
    <w:link w:val="Foot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5B64"/>
    <w:rPr>
      <w:sz w:val="18"/>
    </w:rPr>
  </w:style>
  <w:style w:type="paragraph" w:customStyle="1" w:styleId="PlaceholderAutotext58">
    <w:name w:val="PlaceholderAutotext_58"/>
    <w:rsid w:val="00575B64"/>
    <w:rPr>
      <w:rFonts w:eastAsiaTheme="minorEastAsia"/>
    </w:rPr>
  </w:style>
  <w:style w:type="character" w:customStyle="1" w:styleId="gi">
    <w:name w:val="gi"/>
    <w:basedOn w:val="DefaultParagraphFont"/>
    <w:rsid w:val="008552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unhideWhenUsed="0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Normal Indent" w:qFormat="1"/>
    <w:lsdException w:name="List Bullet" w:semiHidden="0" w:uiPriority="9" w:unhideWhenUsed="0" w:qFormat="1"/>
    <w:lsdException w:name="List Number" w:semiHidden="0" w:uiPriority="9" w:unhideWhenUsed="0" w:qFormat="1"/>
    <w:lsdException w:name="List Bullet 2" w:semiHidden="0" w:uiPriority="10" w:unhideWhenUsed="0" w:qFormat="1"/>
    <w:lsdException w:name="List Number 2" w:semiHidden="0" w:uiPriority="10" w:unhideWhenUsed="0" w:qFormat="1"/>
    <w:lsdException w:name="Title" w:semiHidden="0" w:uiPriority="4" w:unhideWhenUsed="0" w:qFormat="1"/>
    <w:lsdException w:name="List Continue" w:semiHidden="0" w:uiPriority="9" w:unhideWhenUsed="0" w:qFormat="1"/>
    <w:lsdException w:name="List Continue 2" w:semiHidden="0" w:uiPriority="10" w:unhideWhenUsed="0" w:qFormat="1"/>
    <w:lsdException w:name="Subtitle" w:semiHidden="0" w:uiPriority="5" w:unhideWhenUsed="0" w:qFormat="1"/>
    <w:lsdException w:name="Block Text" w:semiHidden="0" w:uiPriority="3" w:unhideWhenUsed="0" w:qFormat="1"/>
    <w:lsdException w:name="Strong" w:semiHidden="0" w:uiPriority="2" w:unhideWhenUsed="0" w:qFormat="1"/>
    <w:lsdException w:name="Emphasis" w:semiHidden="0" w:uiPriority="2" w:unhideWhenUsed="0" w:qFormat="1"/>
    <w:lsdException w:name="Table Grid" w:semiHidden="0" w:uiPriority="1" w:unhideWhenUsed="0"/>
    <w:lsdException w:name="Placeholder Text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6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41" w:unhideWhenUsed="0"/>
    <w:lsdException w:name="Medium Grid 1 Accent 1" w:semiHidden="0" w:uiPriority="41" w:unhideWhenUsed="0"/>
    <w:lsdException w:name="Medium Grid 2 Accent 1" w:semiHidden="0" w:uiPriority="41" w:unhideWhenUsed="0"/>
    <w:lsdException w:name="Medium Grid 3 Accent 1" w:semiHidden="0" w:uiPriority="41" w:unhideWhenUsed="0"/>
    <w:lsdException w:name="Dark List Accent 1" w:semiHidden="0" w:uiPriority="41" w:unhideWhenUsed="0"/>
    <w:lsdException w:name="Colorful Shading Accent 1" w:semiHidden="0" w:uiPriority="41" w:unhideWhenUsed="0"/>
    <w:lsdException w:name="Colorful List Accent 1" w:semiHidden="0" w:uiPriority="41" w:unhideWhenUsed="0"/>
    <w:lsdException w:name="Colorful Grid Accent 1" w:semiHidden="0" w:uiPriority="41" w:unhideWhenUsed="0"/>
    <w:lsdException w:name="Light Shading Accent 2" w:semiHidden="0" w:uiPriority="42" w:unhideWhenUsed="0"/>
    <w:lsdException w:name="Light List Accent 2" w:semiHidden="0" w:uiPriority="42" w:unhideWhenUsed="0"/>
    <w:lsdException w:name="Light Grid Accent 2" w:semiHidden="0" w:uiPriority="42" w:unhideWhenUsed="0"/>
    <w:lsdException w:name="Medium Shading 1 Accent 2" w:semiHidden="0" w:uiPriority="42" w:unhideWhenUsed="0"/>
    <w:lsdException w:name="Medium Shading 2 Accent 2" w:semiHidden="0" w:uiPriority="42" w:unhideWhenUsed="0"/>
    <w:lsdException w:name="Medium List 1 Accent 2" w:semiHidden="0" w:uiPriority="42" w:unhideWhenUsed="0"/>
    <w:lsdException w:name="Medium List 2 Accent 2" w:semiHidden="0" w:uiPriority="42" w:unhideWhenUsed="0"/>
    <w:lsdException w:name="Medium Grid 1 Accent 2" w:semiHidden="0" w:uiPriority="42" w:unhideWhenUsed="0"/>
    <w:lsdException w:name="Medium Grid 2 Accent 2" w:semiHidden="0" w:uiPriority="42" w:unhideWhenUsed="0"/>
    <w:lsdException w:name="Medium Grid 3 Accent 2" w:semiHidden="0" w:uiPriority="42" w:unhideWhenUsed="0"/>
    <w:lsdException w:name="Dark List Accent 2" w:semiHidden="0" w:uiPriority="42" w:unhideWhenUsed="0"/>
    <w:lsdException w:name="Colorful Shading Accent 2" w:semiHidden="0" w:uiPriority="42" w:unhideWhenUsed="0"/>
    <w:lsdException w:name="Colorful List Accent 2" w:semiHidden="0" w:uiPriority="42" w:unhideWhenUsed="0"/>
    <w:lsdException w:name="Colorful Grid Accent 2" w:semiHidden="0" w:uiPriority="42" w:unhideWhenUsed="0"/>
    <w:lsdException w:name="Light Shading Accent 3" w:semiHidden="0" w:uiPriority="43" w:unhideWhenUsed="0"/>
    <w:lsdException w:name="Light List Accent 3" w:semiHidden="0" w:uiPriority="43" w:unhideWhenUsed="0"/>
    <w:lsdException w:name="Light Grid Accent 3" w:semiHidden="0" w:uiPriority="43" w:unhideWhenUsed="0"/>
    <w:lsdException w:name="Medium Shading 1 Accent 3" w:semiHidden="0" w:uiPriority="43" w:unhideWhenUsed="0"/>
    <w:lsdException w:name="Medium Shading 2 Accent 3" w:semiHidden="0" w:uiPriority="43" w:unhideWhenUsed="0"/>
    <w:lsdException w:name="Medium List 1 Accent 3" w:semiHidden="0" w:uiPriority="43" w:unhideWhenUsed="0"/>
    <w:lsdException w:name="Medium List 2 Accent 3" w:semiHidden="0" w:uiPriority="43" w:unhideWhenUsed="0"/>
    <w:lsdException w:name="Medium Grid 1 Accent 3" w:semiHidden="0" w:uiPriority="43" w:unhideWhenUsed="0"/>
    <w:lsdException w:name="Medium Grid 2 Accent 3" w:semiHidden="0" w:uiPriority="43" w:unhideWhenUsed="0"/>
    <w:lsdException w:name="Medium Grid 3 Accent 3" w:semiHidden="0" w:uiPriority="43" w:unhideWhenUsed="0"/>
    <w:lsdException w:name="Dark List Accent 3" w:semiHidden="0" w:uiPriority="43" w:unhideWhenUsed="0"/>
    <w:lsdException w:name="Colorful Shading Accent 3" w:semiHidden="0" w:uiPriority="43" w:unhideWhenUsed="0"/>
    <w:lsdException w:name="Colorful List Accent 3" w:semiHidden="0" w:uiPriority="43" w:unhideWhenUsed="0"/>
    <w:lsdException w:name="Colorful Grid Accent 3" w:semiHidden="0" w:uiPriority="43" w:unhideWhenUsed="0"/>
    <w:lsdException w:name="Light Shading Accent 4" w:semiHidden="0" w:uiPriority="44" w:unhideWhenUsed="0"/>
    <w:lsdException w:name="Light List Accent 4" w:semiHidden="0" w:uiPriority="44" w:unhideWhenUsed="0"/>
    <w:lsdException w:name="Light Grid Accent 4" w:semiHidden="0" w:uiPriority="44" w:unhideWhenUsed="0"/>
    <w:lsdException w:name="Medium Shading 1 Accent 4" w:semiHidden="0" w:uiPriority="44" w:unhideWhenUsed="0"/>
    <w:lsdException w:name="Medium Shading 2 Accent 4" w:semiHidden="0" w:uiPriority="44" w:unhideWhenUsed="0"/>
    <w:lsdException w:name="Medium List 1 Accent 4" w:semiHidden="0" w:uiPriority="44" w:unhideWhenUsed="0"/>
    <w:lsdException w:name="Medium List 2 Accent 4" w:semiHidden="0" w:uiPriority="44" w:unhideWhenUsed="0"/>
    <w:lsdException w:name="Medium Grid 1 Accent 4" w:semiHidden="0" w:uiPriority="44" w:unhideWhenUsed="0"/>
    <w:lsdException w:name="Medium Grid 2 Accent 4" w:semiHidden="0" w:uiPriority="44" w:unhideWhenUsed="0"/>
    <w:lsdException w:name="Medium Grid 3 Accent 4" w:semiHidden="0" w:uiPriority="44" w:unhideWhenUsed="0"/>
    <w:lsdException w:name="Dark List Accent 4" w:semiHidden="0" w:uiPriority="44" w:unhideWhenUsed="0"/>
    <w:lsdException w:name="Colorful Shading Accent 4" w:semiHidden="0" w:uiPriority="44" w:unhideWhenUsed="0"/>
    <w:lsdException w:name="Colorful List Accent 4" w:semiHidden="0" w:uiPriority="44" w:unhideWhenUsed="0"/>
    <w:lsdException w:name="Colorful Grid Accent 4" w:semiHidden="0" w:uiPriority="44" w:unhideWhenUsed="0"/>
    <w:lsdException w:name="Light Shading Accent 5" w:semiHidden="0" w:uiPriority="45" w:unhideWhenUsed="0"/>
    <w:lsdException w:name="Light List Accent 5" w:semiHidden="0" w:uiPriority="45" w:unhideWhenUsed="0"/>
    <w:lsdException w:name="Light Grid Accent 5" w:semiHidden="0" w:uiPriority="45" w:unhideWhenUsed="0"/>
    <w:lsdException w:name="Medium Shading 1 Accent 5" w:semiHidden="0" w:uiPriority="45" w:unhideWhenUsed="0"/>
    <w:lsdException w:name="Medium Shading 2 Accent 5" w:semiHidden="0" w:uiPriority="45" w:unhideWhenUsed="0"/>
    <w:lsdException w:name="Medium List 1 Accent 5" w:semiHidden="0" w:uiPriority="45" w:unhideWhenUsed="0"/>
    <w:lsdException w:name="Medium List 2 Accent 5" w:semiHidden="0" w:uiPriority="45" w:unhideWhenUsed="0"/>
    <w:lsdException w:name="Medium Grid 1 Accent 5" w:semiHidden="0" w:uiPriority="45" w:unhideWhenUsed="0"/>
    <w:lsdException w:name="Medium Grid 2 Accent 5" w:semiHidden="0" w:uiPriority="45" w:unhideWhenUsed="0"/>
    <w:lsdException w:name="Medium Grid 3 Accent 5" w:semiHidden="0" w:uiPriority="45" w:unhideWhenUsed="0"/>
    <w:lsdException w:name="Dark List Accent 5" w:semiHidden="0" w:uiPriority="45" w:unhideWhenUsed="0"/>
    <w:lsdException w:name="Colorful Shading Accent 5" w:semiHidden="0" w:uiPriority="45" w:unhideWhenUsed="0"/>
    <w:lsdException w:name="Colorful List Accent 5" w:semiHidden="0" w:uiPriority="45" w:unhideWhenUsed="0"/>
    <w:lsdException w:name="Colorful Grid Accent 5" w:semiHidden="0" w:uiPriority="45" w:unhideWhenUsed="0"/>
    <w:lsdException w:name="Light Shading Accent 6" w:semiHidden="0" w:uiPriority="46" w:unhideWhenUsed="0"/>
    <w:lsdException w:name="Light List Accent 6" w:semiHidden="0" w:uiPriority="46" w:unhideWhenUsed="0"/>
    <w:lsdException w:name="Light Grid Accent 6" w:semiHidden="0" w:uiPriority="46" w:unhideWhenUsed="0"/>
    <w:lsdException w:name="Medium Shading 1 Accent 6" w:semiHidden="0" w:uiPriority="46" w:unhideWhenUsed="0"/>
    <w:lsdException w:name="Medium Shading 2 Accent 6" w:semiHidden="0" w:uiPriority="46" w:unhideWhenUsed="0"/>
    <w:lsdException w:name="Medium List 1 Accent 6" w:semiHidden="0" w:uiPriority="46" w:unhideWhenUsed="0"/>
    <w:lsdException w:name="Medium List 2 Accent 6" w:semiHidden="0" w:uiPriority="46" w:unhideWhenUsed="0"/>
    <w:lsdException w:name="Medium Grid 1 Accent 6" w:semiHidden="0" w:uiPriority="46" w:unhideWhenUsed="0"/>
    <w:lsdException w:name="Medium Grid 2 Accent 6" w:semiHidden="0" w:uiPriority="46" w:unhideWhenUsed="0"/>
    <w:lsdException w:name="Medium Grid 3 Accent 6" w:semiHidden="0" w:uiPriority="46" w:unhideWhenUsed="0"/>
    <w:lsdException w:name="Dark List Accent 6" w:semiHidden="0" w:uiPriority="46" w:unhideWhenUsed="0"/>
    <w:lsdException w:name="Colorful Shading Accent 6" w:semiHidden="0" w:uiPriority="46" w:unhideWhenUsed="0"/>
    <w:lsdException w:name="Colorful List Accent 6" w:semiHidden="0" w:uiPriority="46" w:unhideWhenUsed="0"/>
    <w:lsdException w:name="Colorful Grid Accent 6" w:semiHidden="0" w:uiPriority="46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5B64"/>
    <w:pPr>
      <w:spacing w:after="0" w:line="240" w:lineRule="auto"/>
    </w:pPr>
    <w:rPr>
      <w:sz w:val="18"/>
    </w:rPr>
  </w:style>
  <w:style w:type="paragraph" w:styleId="Heading1">
    <w:name w:val="heading 1"/>
    <w:basedOn w:val="Normal"/>
    <w:next w:val="Normal"/>
    <w:link w:val="Heading1Char"/>
    <w:uiPriority w:val="1"/>
    <w:semiHidden/>
    <w:unhideWhenUsed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styleId="Heading2">
    <w:name w:val="heading 2"/>
    <w:basedOn w:val="Normal"/>
    <w:next w:val="Normal"/>
    <w:link w:val="Heading2Char"/>
    <w:uiPriority w:val="1"/>
    <w:unhideWhenUsed/>
    <w:rsid w:val="00575B64"/>
    <w:pPr>
      <w:spacing w:before="320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semiHidden/>
    <w:rsid w:val="00575B64"/>
    <w:rPr>
      <w:color w:val="D9D9D9" w:themeColor="background1" w:themeShade="D9"/>
      <w:sz w:val="96"/>
      <w:szCs w:val="96"/>
    </w:rPr>
  </w:style>
  <w:style w:type="character" w:customStyle="1" w:styleId="Heading2Char">
    <w:name w:val="Heading 2 Char"/>
    <w:basedOn w:val="DefaultParagraphFont"/>
    <w:link w:val="Heading2"/>
    <w:uiPriority w:val="1"/>
    <w:rsid w:val="00575B64"/>
    <w:rPr>
      <w:b/>
      <w:sz w:val="18"/>
    </w:rPr>
  </w:style>
  <w:style w:type="character" w:styleId="PlaceholderText">
    <w:name w:val="Placeholder Text"/>
    <w:basedOn w:val="DefaultParagraphFont"/>
    <w:uiPriority w:val="99"/>
    <w:semiHidden/>
    <w:rsid w:val="00575B64"/>
    <w:rPr>
      <w:color w:val="808080"/>
    </w:rPr>
  </w:style>
  <w:style w:type="table" w:styleId="TableGrid">
    <w:name w:val="Table Grid"/>
    <w:basedOn w:val="TableNormal"/>
    <w:uiPriority w:val="1"/>
    <w:rsid w:val="00575B6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Event-Bold">
    <w:name w:val="Event - Bold"/>
    <w:basedOn w:val="Event"/>
    <w:qFormat/>
    <w:rsid w:val="00575B64"/>
    <w:rPr>
      <w:b/>
    </w:rPr>
  </w:style>
  <w:style w:type="paragraph" w:customStyle="1" w:styleId="DateTime">
    <w:name w:val="Date &amp; Time"/>
    <w:basedOn w:val="Normal"/>
    <w:qFormat/>
    <w:rsid w:val="00575B64"/>
    <w:pPr>
      <w:spacing w:after="300"/>
      <w:contextualSpacing/>
    </w:pPr>
  </w:style>
  <w:style w:type="paragraph" w:customStyle="1" w:styleId="AgendaInformation">
    <w:name w:val="Agenda Information"/>
    <w:basedOn w:val="Normal"/>
    <w:qFormat/>
    <w:rsid w:val="00575B64"/>
    <w:pPr>
      <w:spacing w:after="600" w:line="336" w:lineRule="auto"/>
      <w:contextualSpacing/>
    </w:pPr>
  </w:style>
  <w:style w:type="paragraph" w:customStyle="1" w:styleId="Event">
    <w:name w:val="Event"/>
    <w:basedOn w:val="Normal"/>
    <w:qFormat/>
    <w:rsid w:val="00575B64"/>
    <w:pPr>
      <w:spacing w:after="80"/>
    </w:pPr>
  </w:style>
  <w:style w:type="paragraph" w:customStyle="1" w:styleId="AdditionalInformation">
    <w:name w:val="Additional Information"/>
    <w:basedOn w:val="AgendaInformation"/>
    <w:qFormat/>
    <w:rsid w:val="00575B64"/>
    <w:pPr>
      <w:spacing w:after="120"/>
      <w:contextualSpacing w:val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5B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B64"/>
    <w:rPr>
      <w:rFonts w:ascii="Tahoma" w:hAnsi="Tahoma" w:cs="Tahoma"/>
      <w:sz w:val="16"/>
      <w:szCs w:val="16"/>
    </w:rPr>
  </w:style>
  <w:style w:type="paragraph" w:customStyle="1" w:styleId="AgendaHeading">
    <w:name w:val="Agenda Heading"/>
    <w:basedOn w:val="Normal"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customStyle="1" w:styleId="MeetingTitle">
    <w:name w:val="Meeting Title"/>
    <w:basedOn w:val="Normal"/>
    <w:qFormat/>
    <w:rsid w:val="00575B64"/>
    <w:pPr>
      <w:spacing w:before="320"/>
      <w:outlineLvl w:val="1"/>
    </w:pPr>
    <w:rPr>
      <w:b/>
    </w:rPr>
  </w:style>
  <w:style w:type="paragraph" w:styleId="Header">
    <w:name w:val="header"/>
    <w:basedOn w:val="Normal"/>
    <w:link w:val="Head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5B64"/>
    <w:rPr>
      <w:sz w:val="18"/>
    </w:rPr>
  </w:style>
  <w:style w:type="paragraph" w:styleId="Footer">
    <w:name w:val="footer"/>
    <w:basedOn w:val="Normal"/>
    <w:link w:val="Foot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5B64"/>
    <w:rPr>
      <w:sz w:val="18"/>
    </w:rPr>
  </w:style>
  <w:style w:type="paragraph" w:customStyle="1" w:styleId="PlaceholderAutotext58">
    <w:name w:val="PlaceholderAutotext_58"/>
    <w:rsid w:val="00575B64"/>
    <w:rPr>
      <w:rFonts w:eastAsiaTheme="minorEastAsia"/>
    </w:rPr>
  </w:style>
  <w:style w:type="character" w:customStyle="1" w:styleId="gi">
    <w:name w:val="gi"/>
    <w:basedOn w:val="DefaultParagraphFont"/>
    <w:rsid w:val="008552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421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BC\AppData\Local\Temp\TS010169557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A390578A8614F6FA2030D76D7A3AC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3F9287-59AD-4F32-B774-5BA561063798}"/>
      </w:docPartPr>
      <w:docPartBody>
        <w:p w:rsidR="00B80ABA" w:rsidRDefault="00B80ABA">
          <w:pPr>
            <w:pStyle w:val="CA390578A8614F6FA2030D76D7A3AC9F"/>
          </w:pPr>
          <w:r>
            <w:t>[Pick the date]</w:t>
          </w:r>
        </w:p>
      </w:docPartBody>
    </w:docPart>
    <w:docPart>
      <w:docPartPr>
        <w:name w:val="72B0AA1D274049A49608CFDB43C627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93D38A-F680-41AE-A6E3-F502B18CC4BA}"/>
      </w:docPartPr>
      <w:docPartBody>
        <w:p w:rsidR="00B80ABA" w:rsidRDefault="00B80ABA">
          <w:pPr>
            <w:pStyle w:val="72B0AA1D274049A49608CFDB43C627E6"/>
          </w:pPr>
          <w:r>
            <w:t>[Your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ABA"/>
    <w:rsid w:val="000B7A61"/>
    <w:rsid w:val="000D5BD4"/>
    <w:rsid w:val="00133201"/>
    <w:rsid w:val="001931A9"/>
    <w:rsid w:val="002F3CCD"/>
    <w:rsid w:val="003D6710"/>
    <w:rsid w:val="00424195"/>
    <w:rsid w:val="00462AE5"/>
    <w:rsid w:val="006059B0"/>
    <w:rsid w:val="006341E3"/>
    <w:rsid w:val="006753CD"/>
    <w:rsid w:val="006817C4"/>
    <w:rsid w:val="0069369A"/>
    <w:rsid w:val="00715933"/>
    <w:rsid w:val="00805249"/>
    <w:rsid w:val="009836FA"/>
    <w:rsid w:val="00B80ABA"/>
    <w:rsid w:val="00D67A82"/>
    <w:rsid w:val="00DD7BCF"/>
    <w:rsid w:val="00E0516E"/>
    <w:rsid w:val="00E05E1F"/>
    <w:rsid w:val="00E1787F"/>
    <w:rsid w:val="00E25B64"/>
    <w:rsid w:val="00F33534"/>
    <w:rsid w:val="00FA4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2F25A5BFD6D469694BBB5775885DF30">
    <w:name w:val="72F25A5BFD6D469694BBB5775885DF30"/>
  </w:style>
  <w:style w:type="paragraph" w:customStyle="1" w:styleId="CA390578A8614F6FA2030D76D7A3AC9F">
    <w:name w:val="CA390578A8614F6FA2030D76D7A3AC9F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0751EDC8F487412297F1C8E48E63B24C">
    <w:name w:val="0751EDC8F487412297F1C8E48E63B24C"/>
  </w:style>
  <w:style w:type="paragraph" w:customStyle="1" w:styleId="72B0AA1D274049A49608CFDB43C627E6">
    <w:name w:val="72B0AA1D274049A49608CFDB43C627E6"/>
  </w:style>
  <w:style w:type="paragraph" w:customStyle="1" w:styleId="54275DC89B154232A0AE74ECF601B47E">
    <w:name w:val="54275DC89B154232A0AE74ECF601B47E"/>
  </w:style>
  <w:style w:type="paragraph" w:customStyle="1" w:styleId="B0E7048BE45842EBAE622476922F0DD3">
    <w:name w:val="B0E7048BE45842EBAE622476922F0DD3"/>
  </w:style>
  <w:style w:type="paragraph" w:customStyle="1" w:styleId="9026C781589E4EB49714E9AD53CFCCDA">
    <w:name w:val="9026C781589E4EB49714E9AD53CFCCDA"/>
  </w:style>
  <w:style w:type="paragraph" w:customStyle="1" w:styleId="606FD7B243C34EBC81FBC136C6077EDB">
    <w:name w:val="606FD7B243C34EBC81FBC136C6077EDB"/>
  </w:style>
  <w:style w:type="paragraph" w:customStyle="1" w:styleId="78FDFB56E18942D1BB01690A07393ACE">
    <w:name w:val="78FDFB56E18942D1BB01690A07393ACE"/>
  </w:style>
  <w:style w:type="paragraph" w:customStyle="1" w:styleId="Event">
    <w:name w:val="Event"/>
    <w:basedOn w:val="Normal"/>
    <w:qFormat/>
    <w:pPr>
      <w:spacing w:after="80" w:line="240" w:lineRule="auto"/>
    </w:pPr>
    <w:rPr>
      <w:rFonts w:eastAsiaTheme="minorHAnsi"/>
      <w:sz w:val="18"/>
    </w:rPr>
  </w:style>
  <w:style w:type="paragraph" w:customStyle="1" w:styleId="FFBCE760790842A38F7C9736215E3892">
    <w:name w:val="FFBCE760790842A38F7C9736215E3892"/>
  </w:style>
  <w:style w:type="paragraph" w:customStyle="1" w:styleId="F0804603A94B407FADD9D21D6686EF2D">
    <w:name w:val="F0804603A94B407FADD9D21D6686EF2D"/>
  </w:style>
  <w:style w:type="paragraph" w:customStyle="1" w:styleId="EC1C9EA489A04887B02A4EBE0CF85C9D">
    <w:name w:val="EC1C9EA489A04887B02A4EBE0CF85C9D"/>
  </w:style>
  <w:style w:type="paragraph" w:customStyle="1" w:styleId="4DB1302EA1634C9A8E4D9341D95624C7">
    <w:name w:val="4DB1302EA1634C9A8E4D9341D95624C7"/>
  </w:style>
  <w:style w:type="paragraph" w:customStyle="1" w:styleId="8E7D897D083D49E193F10CA74E0FF785">
    <w:name w:val="8E7D897D083D49E193F10CA74E0FF785"/>
  </w:style>
  <w:style w:type="paragraph" w:customStyle="1" w:styleId="C73A530369EB43AAAC00738A253F3D3D">
    <w:name w:val="C73A530369EB43AAAC00738A253F3D3D"/>
  </w:style>
  <w:style w:type="paragraph" w:customStyle="1" w:styleId="2BC4CF5AD983498EB8331C3B214B1729">
    <w:name w:val="2BC4CF5AD983498EB8331C3B214B1729"/>
  </w:style>
  <w:style w:type="paragraph" w:customStyle="1" w:styleId="ADE9037D529C468F94AEEFA0A3AF3511">
    <w:name w:val="ADE9037D529C468F94AEEFA0A3AF3511"/>
  </w:style>
  <w:style w:type="paragraph" w:customStyle="1" w:styleId="A0276095BAC642B491BA89D754A78E8D">
    <w:name w:val="A0276095BAC642B491BA89D754A78E8D"/>
  </w:style>
  <w:style w:type="paragraph" w:customStyle="1" w:styleId="4AA276FC65DD4B12A18F36A4DFA04A44">
    <w:name w:val="4AA276FC65DD4B12A18F36A4DFA04A44"/>
  </w:style>
  <w:style w:type="paragraph" w:customStyle="1" w:styleId="ECEEF81EB6B34F37A04C17146B6FDAC4">
    <w:name w:val="ECEEF81EB6B34F37A04C17146B6FDAC4"/>
  </w:style>
  <w:style w:type="paragraph" w:customStyle="1" w:styleId="8B4C17B3788C4471BF7E42AF46C1232C">
    <w:name w:val="8B4C17B3788C4471BF7E42AF46C1232C"/>
  </w:style>
  <w:style w:type="paragraph" w:customStyle="1" w:styleId="7BABE4A9FBE54CB28CB02680FFA5366A">
    <w:name w:val="7BABE4A9FBE54CB28CB02680FFA5366A"/>
  </w:style>
  <w:style w:type="paragraph" w:customStyle="1" w:styleId="242089F435EB4AFBAE24BFB5F8139A65">
    <w:name w:val="242089F435EB4AFBAE24BFB5F8139A65"/>
  </w:style>
  <w:style w:type="paragraph" w:customStyle="1" w:styleId="1E762E2E134C45EBB59D2F547E524929">
    <w:name w:val="1E762E2E134C45EBB59D2F547E524929"/>
  </w:style>
  <w:style w:type="paragraph" w:customStyle="1" w:styleId="287B1BB054A54B418780CD99AA02D067">
    <w:name w:val="287B1BB054A54B418780CD99AA02D067"/>
  </w:style>
  <w:style w:type="paragraph" w:customStyle="1" w:styleId="3CDDFD53E2204BDF84B5CA47F36D0B82">
    <w:name w:val="3CDDFD53E2204BDF84B5CA47F36D0B82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2F25A5BFD6D469694BBB5775885DF30">
    <w:name w:val="72F25A5BFD6D469694BBB5775885DF30"/>
  </w:style>
  <w:style w:type="paragraph" w:customStyle="1" w:styleId="CA390578A8614F6FA2030D76D7A3AC9F">
    <w:name w:val="CA390578A8614F6FA2030D76D7A3AC9F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0751EDC8F487412297F1C8E48E63B24C">
    <w:name w:val="0751EDC8F487412297F1C8E48E63B24C"/>
  </w:style>
  <w:style w:type="paragraph" w:customStyle="1" w:styleId="72B0AA1D274049A49608CFDB43C627E6">
    <w:name w:val="72B0AA1D274049A49608CFDB43C627E6"/>
  </w:style>
  <w:style w:type="paragraph" w:customStyle="1" w:styleId="54275DC89B154232A0AE74ECF601B47E">
    <w:name w:val="54275DC89B154232A0AE74ECF601B47E"/>
  </w:style>
  <w:style w:type="paragraph" w:customStyle="1" w:styleId="B0E7048BE45842EBAE622476922F0DD3">
    <w:name w:val="B0E7048BE45842EBAE622476922F0DD3"/>
  </w:style>
  <w:style w:type="paragraph" w:customStyle="1" w:styleId="9026C781589E4EB49714E9AD53CFCCDA">
    <w:name w:val="9026C781589E4EB49714E9AD53CFCCDA"/>
  </w:style>
  <w:style w:type="paragraph" w:customStyle="1" w:styleId="606FD7B243C34EBC81FBC136C6077EDB">
    <w:name w:val="606FD7B243C34EBC81FBC136C6077EDB"/>
  </w:style>
  <w:style w:type="paragraph" w:customStyle="1" w:styleId="78FDFB56E18942D1BB01690A07393ACE">
    <w:name w:val="78FDFB56E18942D1BB01690A07393ACE"/>
  </w:style>
  <w:style w:type="paragraph" w:customStyle="1" w:styleId="Event">
    <w:name w:val="Event"/>
    <w:basedOn w:val="Normal"/>
    <w:qFormat/>
    <w:pPr>
      <w:spacing w:after="80" w:line="240" w:lineRule="auto"/>
    </w:pPr>
    <w:rPr>
      <w:rFonts w:eastAsiaTheme="minorHAnsi"/>
      <w:sz w:val="18"/>
    </w:rPr>
  </w:style>
  <w:style w:type="paragraph" w:customStyle="1" w:styleId="FFBCE760790842A38F7C9736215E3892">
    <w:name w:val="FFBCE760790842A38F7C9736215E3892"/>
  </w:style>
  <w:style w:type="paragraph" w:customStyle="1" w:styleId="F0804603A94B407FADD9D21D6686EF2D">
    <w:name w:val="F0804603A94B407FADD9D21D6686EF2D"/>
  </w:style>
  <w:style w:type="paragraph" w:customStyle="1" w:styleId="EC1C9EA489A04887B02A4EBE0CF85C9D">
    <w:name w:val="EC1C9EA489A04887B02A4EBE0CF85C9D"/>
  </w:style>
  <w:style w:type="paragraph" w:customStyle="1" w:styleId="4DB1302EA1634C9A8E4D9341D95624C7">
    <w:name w:val="4DB1302EA1634C9A8E4D9341D95624C7"/>
  </w:style>
  <w:style w:type="paragraph" w:customStyle="1" w:styleId="8E7D897D083D49E193F10CA74E0FF785">
    <w:name w:val="8E7D897D083D49E193F10CA74E0FF785"/>
  </w:style>
  <w:style w:type="paragraph" w:customStyle="1" w:styleId="C73A530369EB43AAAC00738A253F3D3D">
    <w:name w:val="C73A530369EB43AAAC00738A253F3D3D"/>
  </w:style>
  <w:style w:type="paragraph" w:customStyle="1" w:styleId="2BC4CF5AD983498EB8331C3B214B1729">
    <w:name w:val="2BC4CF5AD983498EB8331C3B214B1729"/>
  </w:style>
  <w:style w:type="paragraph" w:customStyle="1" w:styleId="ADE9037D529C468F94AEEFA0A3AF3511">
    <w:name w:val="ADE9037D529C468F94AEEFA0A3AF3511"/>
  </w:style>
  <w:style w:type="paragraph" w:customStyle="1" w:styleId="A0276095BAC642B491BA89D754A78E8D">
    <w:name w:val="A0276095BAC642B491BA89D754A78E8D"/>
  </w:style>
  <w:style w:type="paragraph" w:customStyle="1" w:styleId="4AA276FC65DD4B12A18F36A4DFA04A44">
    <w:name w:val="4AA276FC65DD4B12A18F36A4DFA04A44"/>
  </w:style>
  <w:style w:type="paragraph" w:customStyle="1" w:styleId="ECEEF81EB6B34F37A04C17146B6FDAC4">
    <w:name w:val="ECEEF81EB6B34F37A04C17146B6FDAC4"/>
  </w:style>
  <w:style w:type="paragraph" w:customStyle="1" w:styleId="8B4C17B3788C4471BF7E42AF46C1232C">
    <w:name w:val="8B4C17B3788C4471BF7E42AF46C1232C"/>
  </w:style>
  <w:style w:type="paragraph" w:customStyle="1" w:styleId="7BABE4A9FBE54CB28CB02680FFA5366A">
    <w:name w:val="7BABE4A9FBE54CB28CB02680FFA5366A"/>
  </w:style>
  <w:style w:type="paragraph" w:customStyle="1" w:styleId="242089F435EB4AFBAE24BFB5F8139A65">
    <w:name w:val="242089F435EB4AFBAE24BFB5F8139A65"/>
  </w:style>
  <w:style w:type="paragraph" w:customStyle="1" w:styleId="1E762E2E134C45EBB59D2F547E524929">
    <w:name w:val="1E762E2E134C45EBB59D2F547E524929"/>
  </w:style>
  <w:style w:type="paragraph" w:customStyle="1" w:styleId="287B1BB054A54B418780CD99AA02D067">
    <w:name w:val="287B1BB054A54B418780CD99AA02D067"/>
  </w:style>
  <w:style w:type="paragraph" w:customStyle="1" w:styleId="3CDDFD53E2204BDF84B5CA47F36D0B82">
    <w:name w:val="3CDDFD53E2204BDF84B5CA47F36D0B8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-60000" r="100000" b="20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2018-02-13T00:00:00</PublishDate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87060BF-7A1C-4F8C-9F24-F2975536101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TS010169557</Template>
  <TotalTime>48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agenda</vt:lpstr>
    </vt:vector>
  </TitlesOfParts>
  <Company>Microsoft</Company>
  <LinksUpToDate>false</LinksUpToDate>
  <CharactersWithSpaces>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agenda</dc:title>
  <dc:creator>PTI Faculty Senate Committee</dc:creator>
  <cp:lastModifiedBy>Byron Calkins</cp:lastModifiedBy>
  <cp:revision>5</cp:revision>
  <cp:lastPrinted>2014-08-23T00:44:00Z</cp:lastPrinted>
  <dcterms:created xsi:type="dcterms:W3CDTF">2018-04-28T05:50:00Z</dcterms:created>
  <dcterms:modified xsi:type="dcterms:W3CDTF">2018-04-28T07:44:00Z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TC101695579990</vt:lpwstr>
  </property>
</Properties>
</file>