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2A5BBE" w:rsidRDefault="008017EA" w:rsidP="002A5BBE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4-25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704C5">
            <w:rPr>
              <w:szCs w:val="18"/>
            </w:rPr>
            <w:t>4</w:t>
          </w:r>
          <w:r w:rsidR="00C92C81">
            <w:rPr>
              <w:szCs w:val="18"/>
            </w:rPr>
            <w:t>/</w:t>
          </w:r>
          <w:r w:rsidR="002A5BBE">
            <w:rPr>
              <w:szCs w:val="18"/>
            </w:rPr>
            <w:t>2</w:t>
          </w:r>
          <w:r w:rsidR="00C704C5">
            <w:rPr>
              <w:szCs w:val="18"/>
            </w:rPr>
            <w:t>5</w:t>
          </w:r>
          <w:r w:rsidR="00C92C81">
            <w:rPr>
              <w:szCs w:val="18"/>
            </w:rPr>
            <w:t>/201</w:t>
          </w:r>
          <w:r w:rsidR="00001C82">
            <w:rPr>
              <w:szCs w:val="18"/>
            </w:rPr>
            <w:t>7</w:t>
          </w:r>
        </w:sdtContent>
      </w:sdt>
      <w:r w:rsidR="00AA43F9" w:rsidRPr="00796E85">
        <w:rPr>
          <w:szCs w:val="18"/>
        </w:rPr>
        <w:t xml:space="preserve"> </w:t>
      </w:r>
      <w:bookmarkStart w:id="0" w:name="_GoBack"/>
      <w:bookmarkEnd w:id="0"/>
      <w:r w:rsidR="00C704C5">
        <w:rPr>
          <w:szCs w:val="18"/>
        </w:rPr>
        <w:t>via email</w:t>
      </w:r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81"/>
        <w:gridCol w:w="7028"/>
        <w:gridCol w:w="631"/>
      </w:tblGrid>
      <w:tr w:rsidR="007E393C" w:rsidRPr="00796E85" w:rsidTr="00796E85">
        <w:tc>
          <w:tcPr>
            <w:tcW w:w="990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490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7E393C" w:rsidP="00810239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810239">
              <w:rPr>
                <w:rFonts w:ascii="Arial" w:eastAsia="Times New Roman" w:hAnsi="Arial" w:cs="Arial"/>
                <w:color w:val="000000"/>
                <w:szCs w:val="18"/>
              </w:rPr>
              <w:t>Feb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810239">
              <w:rPr>
                <w:rFonts w:ascii="Arial" w:eastAsia="Times New Roman" w:hAnsi="Arial" w:cs="Arial"/>
                <w:color w:val="000000"/>
                <w:szCs w:val="18"/>
              </w:rPr>
              <w:t>21</w:t>
            </w:r>
            <w:r w:rsidR="00810239">
              <w:rPr>
                <w:rFonts w:ascii="Arial" w:eastAsia="Times New Roman" w:hAnsi="Arial" w:cs="Arial"/>
                <w:color w:val="000000"/>
                <w:szCs w:val="18"/>
                <w:vertAlign w:val="superscript"/>
              </w:rPr>
              <w:t>st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</w:p>
        </w:tc>
        <w:tc>
          <w:tcPr>
            <w:tcW w:w="490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D80670">
        <w:trPr>
          <w:trHeight w:val="679"/>
        </w:trPr>
        <w:tc>
          <w:tcPr>
            <w:tcW w:w="990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D80670" w:rsidRDefault="00810239" w:rsidP="007E393C">
            <w:pPr>
              <w:pStyle w:val="Event"/>
              <w:rPr>
                <w:rFonts w:cs="Arial"/>
                <w:szCs w:val="18"/>
              </w:rPr>
            </w:pPr>
            <w:r>
              <w:rPr>
                <w:rFonts w:cs="Arial"/>
                <w:szCs w:val="18"/>
              </w:rPr>
              <w:t>None</w:t>
            </w:r>
          </w:p>
          <w:p w:rsidR="00D80670" w:rsidRPr="00D80670" w:rsidRDefault="00D80670" w:rsidP="00D8067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90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D80670" w:rsidRPr="00796E85" w:rsidTr="00D80670">
        <w:trPr>
          <w:trHeight w:val="1066"/>
        </w:trPr>
        <w:tc>
          <w:tcPr>
            <w:tcW w:w="990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BA0B35">
              <w:rPr>
                <w:b/>
                <w:szCs w:val="18"/>
              </w:rPr>
              <w:t>New Business:</w:t>
            </w:r>
          </w:p>
          <w:p w:rsidR="00BA0B35" w:rsidRDefault="00C704C5" w:rsidP="00C704C5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Continued work on presentation for open house.</w:t>
            </w:r>
          </w:p>
          <w:p w:rsidR="00C704C5" w:rsidRDefault="00C704C5" w:rsidP="00810239">
            <w:pPr>
              <w:pStyle w:val="Event"/>
              <w:numPr>
                <w:ilvl w:val="0"/>
                <w:numId w:val="6"/>
              </w:numPr>
              <w:rPr>
                <w:szCs w:val="18"/>
              </w:rPr>
            </w:pPr>
            <w:r>
              <w:rPr>
                <w:szCs w:val="18"/>
              </w:rPr>
              <w:t xml:space="preserve">Patty </w:t>
            </w:r>
            <w:r w:rsidRPr="00C704C5">
              <w:rPr>
                <w:szCs w:val="18"/>
              </w:rPr>
              <w:t xml:space="preserve">– </w:t>
            </w:r>
            <w:r>
              <w:rPr>
                <w:szCs w:val="18"/>
              </w:rPr>
              <w:t xml:space="preserve"> Submitted </w:t>
            </w:r>
          </w:p>
          <w:p w:rsidR="00C704C5" w:rsidRDefault="00C704C5" w:rsidP="00810239">
            <w:pPr>
              <w:pStyle w:val="Event"/>
              <w:numPr>
                <w:ilvl w:val="0"/>
                <w:numId w:val="6"/>
              </w:numPr>
              <w:rPr>
                <w:szCs w:val="18"/>
              </w:rPr>
            </w:pPr>
            <w:proofErr w:type="spellStart"/>
            <w:r>
              <w:rPr>
                <w:szCs w:val="18"/>
              </w:rPr>
              <w:t>Jonica</w:t>
            </w:r>
            <w:proofErr w:type="spellEnd"/>
            <w:r>
              <w:rPr>
                <w:szCs w:val="18"/>
              </w:rPr>
              <w:t xml:space="preserve"> – </w:t>
            </w:r>
            <w:r>
              <w:rPr>
                <w:szCs w:val="18"/>
              </w:rPr>
              <w:t>Submitted</w:t>
            </w:r>
          </w:p>
          <w:p w:rsidR="00C704C5" w:rsidRDefault="00C704C5" w:rsidP="00810239">
            <w:pPr>
              <w:pStyle w:val="Event"/>
              <w:numPr>
                <w:ilvl w:val="0"/>
                <w:numId w:val="6"/>
              </w:numPr>
              <w:rPr>
                <w:szCs w:val="18"/>
              </w:rPr>
            </w:pPr>
            <w:r>
              <w:rPr>
                <w:szCs w:val="18"/>
              </w:rPr>
              <w:t>Byron – needs to submit</w:t>
            </w:r>
          </w:p>
          <w:p w:rsidR="00C704C5" w:rsidRDefault="00C704C5" w:rsidP="00810239">
            <w:pPr>
              <w:pStyle w:val="Event"/>
              <w:numPr>
                <w:ilvl w:val="0"/>
                <w:numId w:val="6"/>
              </w:numPr>
              <w:rPr>
                <w:szCs w:val="18"/>
              </w:rPr>
            </w:pPr>
            <w:r>
              <w:rPr>
                <w:szCs w:val="18"/>
              </w:rPr>
              <w:t>Tami</w:t>
            </w:r>
            <w:r>
              <w:rPr>
                <w:szCs w:val="18"/>
              </w:rPr>
              <w:t xml:space="preserve"> – needs to submit</w:t>
            </w:r>
          </w:p>
          <w:p w:rsidR="00C704C5" w:rsidRPr="00C704C5" w:rsidRDefault="00C704C5" w:rsidP="00810239">
            <w:pPr>
              <w:pStyle w:val="Event"/>
              <w:numPr>
                <w:ilvl w:val="0"/>
                <w:numId w:val="6"/>
              </w:numPr>
              <w:rPr>
                <w:szCs w:val="18"/>
              </w:rPr>
            </w:pPr>
            <w:r>
              <w:rPr>
                <w:szCs w:val="18"/>
              </w:rPr>
              <w:t>David</w:t>
            </w:r>
            <w:r>
              <w:rPr>
                <w:szCs w:val="18"/>
              </w:rPr>
              <w:t xml:space="preserve"> – needs to submit</w:t>
            </w:r>
          </w:p>
        </w:tc>
        <w:tc>
          <w:tcPr>
            <w:tcW w:w="490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D80670" w:rsidRPr="00796E85" w:rsidTr="00D80670">
        <w:trPr>
          <w:trHeight w:val="1219"/>
        </w:trPr>
        <w:tc>
          <w:tcPr>
            <w:tcW w:w="990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C92C81">
              <w:rPr>
                <w:b/>
                <w:szCs w:val="18"/>
              </w:rPr>
              <w:t>Fall 2017 PTI</w:t>
            </w:r>
            <w:r w:rsidR="00E91F86" w:rsidRPr="00E91F86">
              <w:rPr>
                <w:b/>
                <w:szCs w:val="18"/>
              </w:rPr>
              <w:t xml:space="preserve"> Orientation</w:t>
            </w:r>
          </w:p>
          <w:p w:rsidR="00C704C5" w:rsidRPr="00C704C5" w:rsidRDefault="00C704C5" w:rsidP="00C704C5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 w:rsidRPr="00C704C5">
              <w:rPr>
                <w:szCs w:val="18"/>
              </w:rPr>
              <w:t>Web Campus - Byron</w:t>
            </w:r>
          </w:p>
          <w:p w:rsidR="00C704C5" w:rsidRPr="00C704C5" w:rsidRDefault="00C704C5" w:rsidP="00C704C5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 w:rsidRPr="00C704C5">
              <w:rPr>
                <w:szCs w:val="18"/>
              </w:rPr>
              <w:t>Big Picture - Patty</w:t>
            </w:r>
          </w:p>
          <w:p w:rsidR="00C704C5" w:rsidRPr="00C704C5" w:rsidRDefault="00C704C5" w:rsidP="00C704C5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 w:rsidRPr="00C704C5">
              <w:rPr>
                <w:szCs w:val="18"/>
              </w:rPr>
              <w:t>PTI Handbook - Tami</w:t>
            </w:r>
          </w:p>
          <w:p w:rsidR="00C704C5" w:rsidRPr="00C704C5" w:rsidRDefault="00C704C5" w:rsidP="00C704C5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 w:rsidRPr="00C704C5">
              <w:rPr>
                <w:szCs w:val="18"/>
              </w:rPr>
              <w:t xml:space="preserve">PTI Syllabus Requirements - </w:t>
            </w:r>
            <w:proofErr w:type="spellStart"/>
            <w:r w:rsidRPr="00C704C5">
              <w:rPr>
                <w:szCs w:val="18"/>
              </w:rPr>
              <w:t>Jonica</w:t>
            </w:r>
            <w:proofErr w:type="spellEnd"/>
          </w:p>
          <w:p w:rsidR="00D80670" w:rsidRPr="00796E85" w:rsidRDefault="00C704C5" w:rsidP="00C704C5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 w:rsidRPr="00C704C5">
              <w:rPr>
                <w:szCs w:val="18"/>
              </w:rPr>
              <w:t>Video - David</w:t>
            </w:r>
          </w:p>
        </w:tc>
        <w:tc>
          <w:tcPr>
            <w:tcW w:w="490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D80670" w:rsidRPr="00796E85" w:rsidTr="00796E85">
        <w:tc>
          <w:tcPr>
            <w:tcW w:w="990" w:type="dxa"/>
          </w:tcPr>
          <w:p w:rsidR="00D80670" w:rsidRPr="00796E85" w:rsidRDefault="00C704C5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C704C5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  <w:p w:rsidR="00810239" w:rsidRPr="00796E85" w:rsidRDefault="00810239" w:rsidP="00D80670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No meeting in May</w:t>
            </w:r>
          </w:p>
        </w:tc>
        <w:tc>
          <w:tcPr>
            <w:tcW w:w="490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176756" w:rsidRPr="00176756">
        <w:rPr>
          <w:szCs w:val="18"/>
        </w:rPr>
        <w:t>Jonica Gonzalez, David Ellis</w:t>
      </w:r>
      <w:r w:rsidR="00956A92" w:rsidRPr="00796E85">
        <w:rPr>
          <w:szCs w:val="18"/>
        </w:rPr>
        <w:t xml:space="preserve">, </w:t>
      </w:r>
      <w:r w:rsidR="00176756" w:rsidRPr="00176756">
        <w:rPr>
          <w:szCs w:val="18"/>
        </w:rPr>
        <w:t>Tami Allred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Byron Calkins</w:t>
      </w:r>
      <w:r w:rsidR="00C704C5">
        <w:rPr>
          <w:szCs w:val="18"/>
        </w:rPr>
        <w:t>, Patty Fox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7EA" w:rsidRDefault="008017EA">
      <w:r>
        <w:separator/>
      </w:r>
    </w:p>
  </w:endnote>
  <w:endnote w:type="continuationSeparator" w:id="0">
    <w:p w:rsidR="008017EA" w:rsidRDefault="00801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7EA" w:rsidRDefault="008017EA">
      <w:r>
        <w:separator/>
      </w:r>
    </w:p>
  </w:footnote>
  <w:footnote w:type="continuationSeparator" w:id="0">
    <w:p w:rsidR="008017EA" w:rsidRDefault="008017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4A727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4246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94B44F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656A04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E53C06"/>
    <w:multiLevelType w:val="hybridMultilevel"/>
    <w:tmpl w:val="4BDE0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01C8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4B0A18"/>
    <w:rsid w:val="004C31F5"/>
    <w:rsid w:val="005407F2"/>
    <w:rsid w:val="0054249F"/>
    <w:rsid w:val="005547DF"/>
    <w:rsid w:val="00575B64"/>
    <w:rsid w:val="005A477F"/>
    <w:rsid w:val="005F15A8"/>
    <w:rsid w:val="006459F5"/>
    <w:rsid w:val="00686AD7"/>
    <w:rsid w:val="006A12CF"/>
    <w:rsid w:val="006C4F7F"/>
    <w:rsid w:val="00796E85"/>
    <w:rsid w:val="007E2363"/>
    <w:rsid w:val="007E393C"/>
    <w:rsid w:val="007F79BC"/>
    <w:rsid w:val="008017EA"/>
    <w:rsid w:val="00805E6D"/>
    <w:rsid w:val="00810239"/>
    <w:rsid w:val="00827795"/>
    <w:rsid w:val="00850A5E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55AC9"/>
    <w:rsid w:val="00A564B5"/>
    <w:rsid w:val="00A702E5"/>
    <w:rsid w:val="00A71244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4C5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4101"/>
    <w:rsid w:val="00E91F86"/>
    <w:rsid w:val="00EA17AC"/>
    <w:rsid w:val="00EB680F"/>
    <w:rsid w:val="00EF6CD0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45ACDDE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133201"/>
    <w:rsid w:val="001931A9"/>
    <w:rsid w:val="002F3CCD"/>
    <w:rsid w:val="003D6710"/>
    <w:rsid w:val="00462AE5"/>
    <w:rsid w:val="006059B0"/>
    <w:rsid w:val="006341E3"/>
    <w:rsid w:val="006753CD"/>
    <w:rsid w:val="006817C4"/>
    <w:rsid w:val="0069369A"/>
    <w:rsid w:val="00715933"/>
    <w:rsid w:val="009836FA"/>
    <w:rsid w:val="00B80ABA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2017-04-25T00:00:00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7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3</cp:revision>
  <cp:lastPrinted>2014-08-23T00:44:00Z</cp:lastPrinted>
  <dcterms:created xsi:type="dcterms:W3CDTF">2017-04-24T23:36:00Z</dcterms:created>
  <dcterms:modified xsi:type="dcterms:W3CDTF">2017-04-24T23:43:00Z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