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5B64" w:rsidRPr="0030311A" w:rsidRDefault="00956A92">
      <w:pPr>
        <w:pStyle w:val="MeetingTitle"/>
        <w:rPr>
          <w:sz w:val="24"/>
          <w:szCs w:val="24"/>
        </w:rPr>
      </w:pPr>
      <w:r>
        <w:rPr>
          <w:sz w:val="24"/>
          <w:szCs w:val="24"/>
        </w:rPr>
        <w:t>PTI Faculty Senate Committee</w:t>
      </w:r>
      <w:r w:rsidR="00EF6CD0">
        <w:rPr>
          <w:sz w:val="24"/>
          <w:szCs w:val="24"/>
        </w:rPr>
        <w:t xml:space="preserve"> Meeting</w:t>
      </w:r>
    </w:p>
    <w:p w:rsidR="00956A92" w:rsidRPr="00796E85" w:rsidRDefault="005A477F" w:rsidP="00CC3BAB">
      <w:pPr>
        <w:pStyle w:val="DateTime"/>
        <w:rPr>
          <w:szCs w:val="18"/>
        </w:rPr>
      </w:pPr>
      <w:sdt>
        <w:sdtPr>
          <w:rPr>
            <w:szCs w:val="18"/>
          </w:rPr>
          <w:id w:val="63719735"/>
          <w:placeholder>
            <w:docPart w:val="CA390578A8614F6FA2030D76D7A3AC9F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11-15T00:00:00Z">
            <w:dateFormat w:val="M/d/yyyy"/>
            <w:lid w:val="en-US"/>
            <w:storeMappedDataAs w:val="dateTime"/>
            <w:calendar w:val="gregorian"/>
          </w:date>
        </w:sdtPr>
        <w:sdtEndPr/>
        <w:sdtContent>
          <w:r w:rsidR="00970B3D">
            <w:rPr>
              <w:szCs w:val="18"/>
            </w:rPr>
            <w:t>1</w:t>
          </w:r>
          <w:r w:rsidR="005F15A8">
            <w:rPr>
              <w:szCs w:val="18"/>
            </w:rPr>
            <w:t>1</w:t>
          </w:r>
          <w:r w:rsidR="009756E3" w:rsidRPr="00796E85">
            <w:rPr>
              <w:szCs w:val="18"/>
            </w:rPr>
            <w:t>/</w:t>
          </w:r>
          <w:r w:rsidR="00970B3D">
            <w:rPr>
              <w:szCs w:val="18"/>
            </w:rPr>
            <w:t>1</w:t>
          </w:r>
          <w:r w:rsidR="005F15A8">
            <w:rPr>
              <w:szCs w:val="18"/>
            </w:rPr>
            <w:t>5</w:t>
          </w:r>
          <w:r w:rsidR="009756E3" w:rsidRPr="00796E85">
            <w:rPr>
              <w:szCs w:val="18"/>
            </w:rPr>
            <w:t>/2016</w:t>
          </w:r>
        </w:sdtContent>
      </w:sdt>
      <w:r w:rsidR="00AA43F9" w:rsidRPr="00796E85">
        <w:rPr>
          <w:szCs w:val="18"/>
        </w:rPr>
        <w:t xml:space="preserve"> @ </w:t>
      </w:r>
      <w:r w:rsidR="00956A92" w:rsidRPr="00796E85">
        <w:rPr>
          <w:szCs w:val="18"/>
        </w:rPr>
        <w:t xml:space="preserve">11:00 </w:t>
      </w:r>
      <w:r w:rsidR="002129A5" w:rsidRPr="00796E85">
        <w:rPr>
          <w:szCs w:val="18"/>
        </w:rPr>
        <w:t>AM</w:t>
      </w:r>
      <w:r w:rsidR="00B455A2" w:rsidRPr="00796E85">
        <w:rPr>
          <w:szCs w:val="18"/>
        </w:rPr>
        <w:t xml:space="preserve"> </w:t>
      </w:r>
      <w:r w:rsidR="00CC3BAB" w:rsidRPr="00CC3BAB">
        <w:rPr>
          <w:szCs w:val="18"/>
        </w:rPr>
        <w:t xml:space="preserve">Elko </w:t>
      </w:r>
      <w:r w:rsidR="00CC3BAB">
        <w:rPr>
          <w:szCs w:val="18"/>
        </w:rPr>
        <w:t>GTA 118</w:t>
      </w:r>
      <w:r w:rsidR="00CC3BAB" w:rsidRPr="00CC3BAB">
        <w:t xml:space="preserve"> </w:t>
      </w:r>
      <w:r w:rsidR="00CC3BAB">
        <w:rPr>
          <w:szCs w:val="18"/>
        </w:rPr>
        <w:t>and Winnemucca</w:t>
      </w:r>
      <w:r w:rsidR="00CC3BAB" w:rsidRPr="00CC3BAB">
        <w:rPr>
          <w:szCs w:val="18"/>
        </w:rPr>
        <w:t xml:space="preserve"> GBC 123 </w:t>
      </w:r>
      <w:bookmarkStart w:id="0" w:name="_GoBack"/>
      <w:bookmarkEnd w:id="0"/>
    </w:p>
    <w:p w:rsidR="00956A92" w:rsidRPr="00796E85" w:rsidRDefault="00956A92" w:rsidP="00956A92">
      <w:pPr>
        <w:pStyle w:val="DateTime"/>
        <w:rPr>
          <w:szCs w:val="18"/>
        </w:rPr>
      </w:pPr>
    </w:p>
    <w:p w:rsidR="00575B64" w:rsidRPr="00796E85" w:rsidRDefault="00B72CEC" w:rsidP="00956A92">
      <w:pPr>
        <w:pStyle w:val="DateTime"/>
        <w:rPr>
          <w:szCs w:val="18"/>
        </w:rPr>
      </w:pPr>
      <w:r w:rsidRPr="00796E85">
        <w:rPr>
          <w:szCs w:val="18"/>
        </w:rPr>
        <w:t>Meeting</w:t>
      </w:r>
      <w:r w:rsidR="008D7E4B" w:rsidRPr="00796E85">
        <w:rPr>
          <w:szCs w:val="18"/>
        </w:rPr>
        <w:t xml:space="preserve"> called by: </w:t>
      </w:r>
      <w:sdt>
        <w:sdtPr>
          <w:rPr>
            <w:szCs w:val="18"/>
          </w:rPr>
          <w:alias w:val="Author"/>
          <w:id w:val="63719740"/>
          <w:placeholder>
            <w:docPart w:val="72B0AA1D274049A49608CFDB43C627E6"/>
          </w:placeholder>
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<w:text/>
        </w:sdtPr>
        <w:sdtEndPr/>
        <w:sdtContent>
          <w:r w:rsidR="00956A92" w:rsidRPr="00796E85">
            <w:rPr>
              <w:szCs w:val="18"/>
            </w:rPr>
            <w:t>PTI Faculty Senate Committee</w:t>
          </w:r>
        </w:sdtContent>
      </w:sdt>
    </w:p>
    <w:tbl>
      <w:tblPr>
        <w:tblStyle w:val="TableGrid"/>
        <w:tblpPr w:leftFromText="180" w:rightFromText="180" w:vertAnchor="text" w:horzAnchor="margin" w:tblpY="727"/>
        <w:tblW w:w="0" w:type="auto"/>
        <w:tblBorders>
          <w:top w:val="single" w:sz="4" w:space="0" w:color="A6A6A6" w:themeColor="background1" w:themeShade="A6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6A6A6" w:themeColor="background1" w:themeShade="A6"/>
          <w:insideV w:val="none" w:sz="0" w:space="0" w:color="auto"/>
        </w:tblBorders>
        <w:tblCellMar>
          <w:top w:w="43" w:type="dxa"/>
          <w:left w:w="115" w:type="dxa"/>
          <w:bottom w:w="288" w:type="dxa"/>
          <w:right w:w="115" w:type="dxa"/>
        </w:tblCellMar>
        <w:tblLook w:val="04A0" w:firstRow="1" w:lastRow="0" w:firstColumn="1" w:lastColumn="0" w:noHBand="0" w:noVBand="1"/>
      </w:tblPr>
      <w:tblGrid>
        <w:gridCol w:w="990"/>
        <w:gridCol w:w="7160"/>
        <w:gridCol w:w="490"/>
      </w:tblGrid>
      <w:tr w:rsidR="007E393C" w:rsidRPr="00796E85" w:rsidTr="00796E85">
        <w:tc>
          <w:tcPr>
            <w:tcW w:w="9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11:00 am</w:t>
            </w:r>
          </w:p>
        </w:tc>
        <w:tc>
          <w:tcPr>
            <w:tcW w:w="7160" w:type="dxa"/>
          </w:tcPr>
          <w:p w:rsidR="00F33B3E" w:rsidRPr="00F33B3E" w:rsidRDefault="00F33B3E" w:rsidP="00F33B3E">
            <w:pPr>
              <w:pStyle w:val="Event"/>
              <w:rPr>
                <w:b/>
                <w:szCs w:val="18"/>
              </w:rPr>
            </w:pPr>
            <w:r w:rsidRPr="00F33B3E">
              <w:rPr>
                <w:b/>
                <w:szCs w:val="18"/>
              </w:rPr>
              <w:t xml:space="preserve">PTI Faculty Senate Committee: </w:t>
            </w:r>
            <w:r w:rsidRPr="00F33B3E">
              <w:rPr>
                <w:szCs w:val="18"/>
              </w:rPr>
              <w:t>Role Call</w:t>
            </w:r>
          </w:p>
          <w:p w:rsidR="00686AD7" w:rsidRPr="00796E85" w:rsidRDefault="00686AD7" w:rsidP="00970B3D">
            <w:pPr>
              <w:pStyle w:val="Event"/>
              <w:rPr>
                <w:szCs w:val="18"/>
              </w:rPr>
            </w:pP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796E85"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05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F33B3E" w:rsidRDefault="00F33B3E" w:rsidP="00F33B3E">
            <w:pPr>
              <w:pStyle w:val="Event"/>
              <w:rPr>
                <w:szCs w:val="18"/>
              </w:rPr>
            </w:pPr>
            <w:r w:rsidRPr="00F33B3E">
              <w:rPr>
                <w:b/>
                <w:szCs w:val="18"/>
              </w:rPr>
              <w:t>Approval of Minutes</w:t>
            </w:r>
            <w:r w:rsidRPr="00F33B3E">
              <w:rPr>
                <w:szCs w:val="18"/>
              </w:rPr>
              <w:t xml:space="preserve"> </w:t>
            </w:r>
          </w:p>
          <w:p w:rsidR="00176756" w:rsidRPr="00796E85" w:rsidRDefault="007E393C" w:rsidP="00F33B3E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Meeting Minutes:</w:t>
            </w:r>
            <w:r w:rsidR="00686AD7" w:rsidRPr="00796E85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>Oct 18</w:t>
            </w:r>
            <w:r w:rsidR="00F33B3E" w:rsidRPr="00F33B3E">
              <w:rPr>
                <w:rFonts w:ascii="Arial" w:eastAsia="Times New Roman" w:hAnsi="Arial" w:cs="Arial"/>
                <w:color w:val="000000"/>
                <w:szCs w:val="18"/>
                <w:vertAlign w:val="superscript"/>
              </w:rPr>
              <w:t>th</w:t>
            </w:r>
            <w:r w:rsidR="00F33B3E">
              <w:rPr>
                <w:rFonts w:ascii="Arial" w:eastAsia="Times New Roman" w:hAnsi="Arial" w:cs="Arial"/>
                <w:color w:val="000000"/>
                <w:szCs w:val="18"/>
              </w:rPr>
              <w:t xml:space="preserve"> 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7E393C" w:rsidRPr="00796E85" w:rsidTr="00D80670">
        <w:trPr>
          <w:trHeight w:val="679"/>
        </w:trPr>
        <w:tc>
          <w:tcPr>
            <w:tcW w:w="990" w:type="dxa"/>
          </w:tcPr>
          <w:p w:rsidR="007E393C" w:rsidRPr="00796E85" w:rsidRDefault="007E393C" w:rsidP="00970B3D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970B3D">
              <w:rPr>
                <w:szCs w:val="18"/>
              </w:rPr>
              <w:t>10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7E393C" w:rsidRPr="00796E85" w:rsidRDefault="007E393C" w:rsidP="007E393C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D80670">
              <w:rPr>
                <w:b/>
                <w:szCs w:val="18"/>
              </w:rPr>
              <w:t>Old Business</w:t>
            </w:r>
          </w:p>
          <w:p w:rsidR="00D80670" w:rsidRPr="00D80670" w:rsidRDefault="00D80670" w:rsidP="007E393C">
            <w:pPr>
              <w:pStyle w:val="Event"/>
              <w:rPr>
                <w:rFonts w:cs="Arial"/>
                <w:szCs w:val="18"/>
              </w:rPr>
            </w:pPr>
            <w:r w:rsidRPr="00D80670">
              <w:rPr>
                <w:rFonts w:cs="Arial"/>
                <w:szCs w:val="18"/>
              </w:rPr>
              <w:t xml:space="preserve">PTI HTC </w:t>
            </w:r>
            <w:r w:rsidR="00BA0B35">
              <w:rPr>
                <w:rFonts w:cs="Arial"/>
                <w:szCs w:val="18"/>
              </w:rPr>
              <w:t>Spring 2017 Social Gathering</w:t>
            </w:r>
          </w:p>
          <w:p w:rsidR="00D80670" w:rsidRPr="00D80670" w:rsidRDefault="007E393C" w:rsidP="007E393C">
            <w:pPr>
              <w:pStyle w:val="Event"/>
              <w:rPr>
                <w:rFonts w:cs="Arial"/>
                <w:szCs w:val="18"/>
              </w:rPr>
            </w:pPr>
            <w:r w:rsidRPr="00D80670">
              <w:rPr>
                <w:rFonts w:cs="Arial"/>
                <w:szCs w:val="18"/>
              </w:rPr>
              <w:t>PTI 201</w:t>
            </w:r>
            <w:r w:rsidR="00970B3D" w:rsidRPr="00D80670">
              <w:rPr>
                <w:rFonts w:cs="Arial"/>
                <w:szCs w:val="18"/>
              </w:rPr>
              <w:t>7</w:t>
            </w:r>
            <w:r w:rsidRPr="00D80670">
              <w:rPr>
                <w:rFonts w:cs="Arial"/>
                <w:szCs w:val="18"/>
              </w:rPr>
              <w:t xml:space="preserve"> </w:t>
            </w:r>
            <w:r w:rsidR="00D80670" w:rsidRPr="00D80670">
              <w:rPr>
                <w:rFonts w:cs="Arial"/>
                <w:szCs w:val="18"/>
              </w:rPr>
              <w:t>Spring</w:t>
            </w:r>
            <w:r w:rsidRPr="00D80670">
              <w:rPr>
                <w:rFonts w:cs="Arial"/>
                <w:szCs w:val="18"/>
              </w:rPr>
              <w:t xml:space="preserve"> Orientation/Training </w:t>
            </w:r>
            <w:r w:rsidR="00BA0B35">
              <w:rPr>
                <w:rFonts w:cs="Arial"/>
                <w:szCs w:val="18"/>
              </w:rPr>
              <w:t>Topics</w:t>
            </w:r>
          </w:p>
          <w:p w:rsidR="00D80670" w:rsidRPr="00D80670" w:rsidRDefault="00D80670" w:rsidP="00D80670">
            <w:pPr>
              <w:rPr>
                <w:rFonts w:ascii="Arial" w:eastAsia="Times New Roman" w:hAnsi="Arial" w:cs="Arial"/>
              </w:rPr>
            </w:pPr>
            <w:r w:rsidRPr="00D80670">
              <w:rPr>
                <w:rFonts w:eastAsia="Times New Roman" w:cs="Arial"/>
              </w:rPr>
              <w:t>PTI Hiring Process/Email/HR “GBC Satisfaction Survey”</w:t>
            </w:r>
          </w:p>
        </w:tc>
        <w:tc>
          <w:tcPr>
            <w:tcW w:w="490" w:type="dxa"/>
          </w:tcPr>
          <w:p w:rsidR="007E393C" w:rsidRPr="00796E85" w:rsidRDefault="007E393C" w:rsidP="007E393C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066"/>
        </w:trPr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F33B3E">
              <w:rPr>
                <w:szCs w:val="18"/>
              </w:rPr>
              <w:t>25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</w:t>
            </w:r>
            <w:r w:rsidR="00BA0B35">
              <w:rPr>
                <w:b/>
                <w:szCs w:val="18"/>
              </w:rPr>
              <w:t>New Business: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 xml:space="preserve">PTI Handbook 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PTI 201</w:t>
            </w:r>
            <w:r>
              <w:rPr>
                <w:szCs w:val="18"/>
              </w:rPr>
              <w:t>7</w:t>
            </w:r>
            <w:r w:rsidRPr="00796E85">
              <w:rPr>
                <w:szCs w:val="18"/>
              </w:rPr>
              <w:t xml:space="preserve"> </w:t>
            </w:r>
            <w:r>
              <w:rPr>
                <w:szCs w:val="18"/>
              </w:rPr>
              <w:t>Spring</w:t>
            </w:r>
            <w:r w:rsidRPr="00796E85">
              <w:rPr>
                <w:szCs w:val="18"/>
              </w:rPr>
              <w:t xml:space="preserve"> Orientation/Training </w:t>
            </w:r>
            <w:r w:rsidR="00BA0B35">
              <w:rPr>
                <w:szCs w:val="18"/>
              </w:rPr>
              <w:t xml:space="preserve">Topics </w:t>
            </w:r>
            <w:r w:rsidRPr="00796E85">
              <w:rPr>
                <w:szCs w:val="18"/>
              </w:rPr>
              <w:t xml:space="preserve">(Needs per Dean’s Request) </w:t>
            </w:r>
          </w:p>
          <w:p w:rsidR="00BA0B35" w:rsidRDefault="00BA0B35" w:rsidP="00D80670">
            <w:pPr>
              <w:pStyle w:val="Event"/>
              <w:rPr>
                <w:rFonts w:eastAsia="Times New Roman" w:cs="Arial"/>
              </w:rPr>
            </w:pPr>
            <w:r w:rsidRPr="00D80670">
              <w:rPr>
                <w:rFonts w:eastAsia="Times New Roman" w:cs="Arial"/>
              </w:rPr>
              <w:t>PTI Hiring Process/Email/HR “GBC Satisfaction Survey”</w:t>
            </w:r>
          </w:p>
          <w:p w:rsidR="00BA0B35" w:rsidRPr="00BA0B35" w:rsidRDefault="00BA0B35" w:rsidP="00D80670">
            <w:pPr>
              <w:pStyle w:val="Event"/>
              <w:rPr>
                <w:szCs w:val="18"/>
              </w:rPr>
            </w:pPr>
            <w:r>
              <w:rPr>
                <w:szCs w:val="18"/>
              </w:rPr>
              <w:t xml:space="preserve">PTI Committee </w:t>
            </w:r>
            <w:r w:rsidRPr="00BA0B35">
              <w:rPr>
                <w:szCs w:val="18"/>
              </w:rPr>
              <w:t>Workload</w:t>
            </w:r>
            <w:r>
              <w:rPr>
                <w:szCs w:val="18"/>
              </w:rPr>
              <w:t xml:space="preserve"> </w:t>
            </w:r>
            <w:r w:rsidRPr="00BA0B35">
              <w:rPr>
                <w:szCs w:val="18"/>
              </w:rPr>
              <w:t>2016/2017</w:t>
            </w:r>
          </w:p>
        </w:tc>
        <w:tc>
          <w:tcPr>
            <w:tcW w:w="490" w:type="dxa"/>
          </w:tcPr>
          <w:p w:rsidR="00D80670" w:rsidRPr="00796E85" w:rsidRDefault="00BA0B35" w:rsidP="00D80670">
            <w:pPr>
              <w:pStyle w:val="Event"/>
              <w:rPr>
                <w:szCs w:val="18"/>
              </w:rPr>
            </w:pPr>
            <w:r w:rsidRPr="00BA0B35">
              <w:rPr>
                <w:szCs w:val="18"/>
              </w:rPr>
              <w:t>IAV</w:t>
            </w:r>
          </w:p>
        </w:tc>
      </w:tr>
      <w:tr w:rsidR="00D80670" w:rsidRPr="00796E85" w:rsidTr="00D80670">
        <w:trPr>
          <w:trHeight w:val="1219"/>
        </w:trPr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szCs w:val="18"/>
              </w:rPr>
            </w:pPr>
            <w:r w:rsidRPr="00796E85">
              <w:rPr>
                <w:rStyle w:val="PlaceholderText"/>
                <w:color w:val="auto"/>
                <w:szCs w:val="18"/>
              </w:rPr>
              <w:t>11:</w:t>
            </w:r>
            <w:r w:rsidR="00BA0B35">
              <w:rPr>
                <w:rStyle w:val="PlaceholderText"/>
                <w:color w:val="auto"/>
                <w:szCs w:val="18"/>
              </w:rPr>
              <w:t>3</w:t>
            </w:r>
            <w:r w:rsidR="00F33B3E">
              <w:rPr>
                <w:rStyle w:val="PlaceholderText"/>
                <w:color w:val="auto"/>
                <w:szCs w:val="18"/>
              </w:rPr>
              <w:t>5</w:t>
            </w:r>
            <w:r w:rsidRPr="00796E85">
              <w:rPr>
                <w:rStyle w:val="PlaceholderText"/>
                <w:color w:val="auto"/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b/>
                <w:szCs w:val="18"/>
              </w:rPr>
              <w:t xml:space="preserve">PTI Faculty Senate Committee Assignments 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Jonica Gonzalez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David Ellis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Tami Allred</w:t>
            </w:r>
          </w:p>
          <w:p w:rsidR="00D80670" w:rsidRPr="00176756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Patty Fox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176756">
              <w:rPr>
                <w:szCs w:val="18"/>
              </w:rPr>
              <w:t>Byron Calkins</w:t>
            </w:r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  <w:tr w:rsidR="00D80670" w:rsidRPr="00796E85" w:rsidTr="00796E85">
        <w:tc>
          <w:tcPr>
            <w:tcW w:w="990" w:type="dxa"/>
          </w:tcPr>
          <w:p w:rsidR="00D80670" w:rsidRPr="00796E85" w:rsidRDefault="00D80670" w:rsidP="00F33B3E">
            <w:pPr>
              <w:pStyle w:val="Event"/>
              <w:rPr>
                <w:rStyle w:val="PlaceholderText"/>
                <w:color w:val="auto"/>
                <w:szCs w:val="18"/>
              </w:rPr>
            </w:pPr>
            <w:r w:rsidRPr="00796E85">
              <w:rPr>
                <w:szCs w:val="18"/>
              </w:rPr>
              <w:t>11:</w:t>
            </w:r>
            <w:r w:rsidR="00F33B3E">
              <w:rPr>
                <w:szCs w:val="18"/>
              </w:rPr>
              <w:t>45</w:t>
            </w:r>
            <w:r w:rsidRPr="00796E85">
              <w:rPr>
                <w:szCs w:val="18"/>
              </w:rPr>
              <w:t xml:space="preserve"> am</w:t>
            </w:r>
          </w:p>
        </w:tc>
        <w:tc>
          <w:tcPr>
            <w:tcW w:w="7160" w:type="dxa"/>
          </w:tcPr>
          <w:p w:rsidR="00D80670" w:rsidRPr="00796E85" w:rsidRDefault="00D80670" w:rsidP="00D80670">
            <w:pPr>
              <w:pStyle w:val="Event"/>
              <w:rPr>
                <w:b/>
                <w:szCs w:val="18"/>
              </w:rPr>
            </w:pPr>
            <w:r w:rsidRPr="00796E85">
              <w:rPr>
                <w:b/>
                <w:szCs w:val="18"/>
              </w:rPr>
              <w:t>PTI Faculty Senate Committee Open Discussion</w:t>
            </w:r>
          </w:p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[Q&amp;A panel: All speakers]</w:t>
            </w:r>
          </w:p>
        </w:tc>
        <w:tc>
          <w:tcPr>
            <w:tcW w:w="490" w:type="dxa"/>
          </w:tcPr>
          <w:p w:rsidR="00D80670" w:rsidRPr="00796E85" w:rsidRDefault="00D80670" w:rsidP="00D80670">
            <w:pPr>
              <w:pStyle w:val="Event"/>
              <w:rPr>
                <w:szCs w:val="18"/>
              </w:rPr>
            </w:pPr>
            <w:r w:rsidRPr="00796E85">
              <w:rPr>
                <w:szCs w:val="18"/>
              </w:rPr>
              <w:t>IAV</w:t>
            </w:r>
          </w:p>
        </w:tc>
      </w:tr>
    </w:tbl>
    <w:p w:rsidR="00575B64" w:rsidRPr="00796E85" w:rsidRDefault="00EF6CD0">
      <w:pPr>
        <w:pStyle w:val="AgendaInformation"/>
        <w:rPr>
          <w:szCs w:val="18"/>
        </w:rPr>
      </w:pPr>
      <w:r w:rsidRPr="00796E85">
        <w:rPr>
          <w:szCs w:val="18"/>
        </w:rPr>
        <w:t xml:space="preserve">GBC </w:t>
      </w:r>
      <w:r w:rsidR="0030311A" w:rsidRPr="00796E85">
        <w:rPr>
          <w:szCs w:val="18"/>
        </w:rPr>
        <w:t>Faculty</w:t>
      </w:r>
      <w:r w:rsidR="00956A92" w:rsidRPr="00796E85">
        <w:rPr>
          <w:szCs w:val="18"/>
        </w:rPr>
        <w:t xml:space="preserve"> and Professional</w:t>
      </w:r>
      <w:r w:rsidR="0030311A" w:rsidRPr="00796E85">
        <w:rPr>
          <w:szCs w:val="18"/>
        </w:rPr>
        <w:t xml:space="preserve"> </w:t>
      </w:r>
      <w:r w:rsidR="008D7E4B" w:rsidRPr="00796E85">
        <w:rPr>
          <w:szCs w:val="18"/>
        </w:rPr>
        <w:t xml:space="preserve">Attendees: </w:t>
      </w:r>
      <w:r w:rsidR="00176756" w:rsidRPr="00176756">
        <w:rPr>
          <w:szCs w:val="18"/>
        </w:rPr>
        <w:t>Jonica Gonzalez, David Ellis</w:t>
      </w:r>
      <w:r w:rsidR="00956A92" w:rsidRPr="00796E85">
        <w:rPr>
          <w:szCs w:val="18"/>
        </w:rPr>
        <w:t xml:space="preserve">, </w:t>
      </w:r>
      <w:r w:rsidR="00176756" w:rsidRPr="00176756">
        <w:rPr>
          <w:szCs w:val="18"/>
        </w:rPr>
        <w:t>Tami Allred</w:t>
      </w:r>
      <w:r w:rsidRPr="00796E85">
        <w:rPr>
          <w:szCs w:val="18"/>
        </w:rPr>
        <w:t>,</w:t>
      </w:r>
      <w:r w:rsidR="00956A92" w:rsidRPr="00796E85">
        <w:rPr>
          <w:szCs w:val="18"/>
        </w:rPr>
        <w:t xml:space="preserve"> </w:t>
      </w:r>
      <w:r w:rsidR="00176756" w:rsidRPr="00176756">
        <w:rPr>
          <w:szCs w:val="18"/>
        </w:rPr>
        <w:t xml:space="preserve">Patty </w:t>
      </w:r>
      <w:r w:rsidR="00176756">
        <w:rPr>
          <w:szCs w:val="18"/>
        </w:rPr>
        <w:t xml:space="preserve">Fox, </w:t>
      </w:r>
      <w:r w:rsidR="00956A92" w:rsidRPr="00796E85">
        <w:rPr>
          <w:szCs w:val="18"/>
        </w:rPr>
        <w:t>Byron Calkins</w:t>
      </w:r>
    </w:p>
    <w:p w:rsidR="00575B64" w:rsidRPr="00796E85" w:rsidRDefault="008D7E4B" w:rsidP="009E6177">
      <w:pPr>
        <w:pStyle w:val="MeetingTitle"/>
        <w:rPr>
          <w:szCs w:val="18"/>
        </w:rPr>
      </w:pPr>
      <w:r w:rsidRPr="00796E85">
        <w:rPr>
          <w:szCs w:val="18"/>
        </w:rPr>
        <w:t>Additional Information:</w:t>
      </w:r>
      <w:r w:rsidR="009E6177" w:rsidRPr="00796E85">
        <w:rPr>
          <w:szCs w:val="18"/>
        </w:rPr>
        <w:t xml:space="preserve"> TBA</w:t>
      </w:r>
    </w:p>
    <w:sectPr w:rsidR="00575B64" w:rsidRPr="00796E85" w:rsidSect="00F25405">
      <w:headerReference w:type="default" r:id="rId9"/>
      <w:pgSz w:w="12240" w:h="15840"/>
      <w:pgMar w:top="720" w:right="1800" w:bottom="1440" w:left="180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77F" w:rsidRDefault="005A477F">
      <w:r>
        <w:separator/>
      </w:r>
    </w:p>
  </w:endnote>
  <w:endnote w:type="continuationSeparator" w:id="0">
    <w:p w:rsidR="005A477F" w:rsidRDefault="005A4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77F" w:rsidRDefault="005A477F">
      <w:r>
        <w:separator/>
      </w:r>
    </w:p>
  </w:footnote>
  <w:footnote w:type="continuationSeparator" w:id="0">
    <w:p w:rsidR="005A477F" w:rsidRDefault="005A47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5B64" w:rsidRDefault="008D7E4B">
    <w:pPr>
      <w:pStyle w:val="AgendaHeading"/>
    </w:pPr>
    <w:r>
      <w:t>agenda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AAC0F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FFFFFF83"/>
    <w:multiLevelType w:val="singleLevel"/>
    <w:tmpl w:val="7E868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" w15:restartNumberingAfterBreak="0">
    <w:nsid w:val="FFFFFF88"/>
    <w:multiLevelType w:val="singleLevel"/>
    <w:tmpl w:val="15EE8B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FFFFFF89"/>
    <w:multiLevelType w:val="singleLevel"/>
    <w:tmpl w:val="1104378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1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5A2"/>
    <w:rsid w:val="000C1A56"/>
    <w:rsid w:val="000D6537"/>
    <w:rsid w:val="00131ABE"/>
    <w:rsid w:val="00150A4F"/>
    <w:rsid w:val="00176756"/>
    <w:rsid w:val="001A7592"/>
    <w:rsid w:val="001E592E"/>
    <w:rsid w:val="002129A5"/>
    <w:rsid w:val="00292171"/>
    <w:rsid w:val="002D4860"/>
    <w:rsid w:val="002F59A3"/>
    <w:rsid w:val="0030311A"/>
    <w:rsid w:val="00376712"/>
    <w:rsid w:val="00392867"/>
    <w:rsid w:val="004B0A18"/>
    <w:rsid w:val="004C31F5"/>
    <w:rsid w:val="005407F2"/>
    <w:rsid w:val="0054249F"/>
    <w:rsid w:val="005547DF"/>
    <w:rsid w:val="00575B64"/>
    <w:rsid w:val="005A477F"/>
    <w:rsid w:val="005F15A8"/>
    <w:rsid w:val="006459F5"/>
    <w:rsid w:val="00686AD7"/>
    <w:rsid w:val="006A12CF"/>
    <w:rsid w:val="00796E85"/>
    <w:rsid w:val="007E2363"/>
    <w:rsid w:val="007E393C"/>
    <w:rsid w:val="007F79BC"/>
    <w:rsid w:val="00827795"/>
    <w:rsid w:val="00850A5E"/>
    <w:rsid w:val="008C1689"/>
    <w:rsid w:val="008D7E4B"/>
    <w:rsid w:val="00956A92"/>
    <w:rsid w:val="00970B3D"/>
    <w:rsid w:val="009756E3"/>
    <w:rsid w:val="009E6177"/>
    <w:rsid w:val="009F0A9F"/>
    <w:rsid w:val="009F64BA"/>
    <w:rsid w:val="00A14B05"/>
    <w:rsid w:val="00A55AC9"/>
    <w:rsid w:val="00A80740"/>
    <w:rsid w:val="00AA43F9"/>
    <w:rsid w:val="00AE0AC2"/>
    <w:rsid w:val="00B22253"/>
    <w:rsid w:val="00B22684"/>
    <w:rsid w:val="00B44C46"/>
    <w:rsid w:val="00B455A2"/>
    <w:rsid w:val="00B72CEC"/>
    <w:rsid w:val="00B855D6"/>
    <w:rsid w:val="00BA0B35"/>
    <w:rsid w:val="00BF475B"/>
    <w:rsid w:val="00C15BB0"/>
    <w:rsid w:val="00C2234E"/>
    <w:rsid w:val="00C62460"/>
    <w:rsid w:val="00CC0182"/>
    <w:rsid w:val="00CC3BAB"/>
    <w:rsid w:val="00CD71C2"/>
    <w:rsid w:val="00CD72E0"/>
    <w:rsid w:val="00D554B9"/>
    <w:rsid w:val="00D80670"/>
    <w:rsid w:val="00DF580B"/>
    <w:rsid w:val="00E212C8"/>
    <w:rsid w:val="00E30189"/>
    <w:rsid w:val="00E766B5"/>
    <w:rsid w:val="00E84101"/>
    <w:rsid w:val="00EA17AC"/>
    <w:rsid w:val="00EB680F"/>
    <w:rsid w:val="00EF6CD0"/>
    <w:rsid w:val="00F25405"/>
    <w:rsid w:val="00F33B3E"/>
    <w:rsid w:val="00F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032B2B24"/>
  <w15:docId w15:val="{19F7D3F6-C3F6-4CDC-A769-C343DAB36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uiPriority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1" w:unhideWhenUsed="1" w:qFormat="1"/>
    <w:lsdException w:name="heading 6" w:semiHidden="1" w:uiPriority="1" w:unhideWhenUsed="1" w:qFormat="1"/>
    <w:lsdException w:name="heading 7" w:semiHidden="1" w:uiPriority="1" w:unhideWhenUsed="1" w:qFormat="1"/>
    <w:lsdException w:name="heading 8" w:semiHidden="1" w:uiPriority="1" w:unhideWhenUsed="1" w:qFormat="1"/>
    <w:lsdException w:name="heading 9" w:semiHidden="1" w:uiPriority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9" w:qFormat="1"/>
    <w:lsdException w:name="List Number" w:uiPriority="9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0" w:qFormat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uiPriority="10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4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uiPriority="9" w:qFormat="1"/>
    <w:lsdException w:name="List Continue 2" w:uiPriority="10" w:qFormat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uiPriority="3" w:qFormat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6" w:qFormat="1"/>
    <w:lsdException w:name="Quote" w:uiPriority="29" w:qFormat="1"/>
    <w:lsdException w:name="Intense Quote" w:uiPriority="30" w:qFormat="1"/>
    <w:lsdException w:name="Medium List 2 Accent 1" w:uiPriority="41"/>
    <w:lsdException w:name="Medium Grid 1 Accent 1" w:uiPriority="41"/>
    <w:lsdException w:name="Medium Grid 2 Accent 1" w:uiPriority="41"/>
    <w:lsdException w:name="Medium Grid 3 Accent 1" w:uiPriority="41"/>
    <w:lsdException w:name="Dark List Accent 1" w:uiPriority="41"/>
    <w:lsdException w:name="Colorful Shading Accent 1" w:uiPriority="41"/>
    <w:lsdException w:name="Colorful List Accent 1" w:uiPriority="41"/>
    <w:lsdException w:name="Colorful Grid Accent 1" w:uiPriority="41"/>
    <w:lsdException w:name="Light Shading Accent 2" w:uiPriority="42"/>
    <w:lsdException w:name="Light List Accent 2" w:uiPriority="42"/>
    <w:lsdException w:name="Light Grid Accent 2" w:uiPriority="42"/>
    <w:lsdException w:name="Medium Shading 1 Accent 2" w:uiPriority="42"/>
    <w:lsdException w:name="Medium Shading 2 Accent 2" w:uiPriority="42"/>
    <w:lsdException w:name="Medium List 1 Accent 2" w:uiPriority="42"/>
    <w:lsdException w:name="Medium List 2 Accent 2" w:uiPriority="42"/>
    <w:lsdException w:name="Medium Grid 1 Accent 2" w:uiPriority="42"/>
    <w:lsdException w:name="Medium Grid 2 Accent 2" w:uiPriority="42"/>
    <w:lsdException w:name="Medium Grid 3 Accent 2" w:uiPriority="42"/>
    <w:lsdException w:name="Dark List Accent 2" w:uiPriority="42"/>
    <w:lsdException w:name="Colorful Shading Accent 2" w:uiPriority="42"/>
    <w:lsdException w:name="Colorful List Accent 2" w:uiPriority="42"/>
    <w:lsdException w:name="Colorful Grid Accent 2" w:uiPriority="42"/>
    <w:lsdException w:name="Light Shading Accent 3" w:uiPriority="43"/>
    <w:lsdException w:name="Light List Accent 3" w:uiPriority="43"/>
    <w:lsdException w:name="Light Grid Accent 3" w:uiPriority="43"/>
    <w:lsdException w:name="Medium Shading 1 Accent 3" w:uiPriority="43"/>
    <w:lsdException w:name="Medium Shading 2 Accent 3" w:uiPriority="43"/>
    <w:lsdException w:name="Medium List 1 Accent 3" w:uiPriority="43"/>
    <w:lsdException w:name="Medium List 2 Accent 3" w:uiPriority="43"/>
    <w:lsdException w:name="Medium Grid 1 Accent 3" w:uiPriority="43"/>
    <w:lsdException w:name="Medium Grid 2 Accent 3" w:uiPriority="43"/>
    <w:lsdException w:name="Medium Grid 3 Accent 3" w:uiPriority="43"/>
    <w:lsdException w:name="Dark List Accent 3" w:uiPriority="43"/>
    <w:lsdException w:name="Colorful Shading Accent 3" w:uiPriority="43"/>
    <w:lsdException w:name="Colorful List Accent 3" w:uiPriority="43"/>
    <w:lsdException w:name="Colorful Grid Accent 3" w:uiPriority="43"/>
    <w:lsdException w:name="Light Shading Accent 4" w:uiPriority="44"/>
    <w:lsdException w:name="Light List Accent 4" w:uiPriority="44"/>
    <w:lsdException w:name="Light Grid Accent 4" w:uiPriority="44"/>
    <w:lsdException w:name="Medium Shading 1 Accent 4" w:uiPriority="44"/>
    <w:lsdException w:name="Medium Shading 2 Accent 4" w:uiPriority="44"/>
    <w:lsdException w:name="Medium List 1 Accent 4" w:uiPriority="44"/>
    <w:lsdException w:name="Medium List 2 Accent 4" w:uiPriority="44"/>
    <w:lsdException w:name="Medium Grid 1 Accent 4" w:uiPriority="44"/>
    <w:lsdException w:name="Medium Grid 2 Accent 4" w:uiPriority="44"/>
    <w:lsdException w:name="Medium Grid 3 Accent 4" w:uiPriority="44"/>
    <w:lsdException w:name="Dark List Accent 4" w:uiPriority="44"/>
    <w:lsdException w:name="Colorful Shading Accent 4" w:uiPriority="44"/>
    <w:lsdException w:name="Colorful List Accent 4" w:uiPriority="44"/>
    <w:lsdException w:name="Colorful Grid Accent 4" w:uiPriority="44"/>
    <w:lsdException w:name="Light Shading Accent 5" w:uiPriority="45"/>
    <w:lsdException w:name="Light List Accent 5" w:uiPriority="45"/>
    <w:lsdException w:name="Light Grid Accent 5" w:uiPriority="45"/>
    <w:lsdException w:name="Medium Shading 1 Accent 5" w:uiPriority="45"/>
    <w:lsdException w:name="Medium Shading 2 Accent 5" w:uiPriority="45"/>
    <w:lsdException w:name="Medium List 1 Accent 5" w:uiPriority="45"/>
    <w:lsdException w:name="Medium List 2 Accent 5" w:uiPriority="45"/>
    <w:lsdException w:name="Medium Grid 1 Accent 5" w:uiPriority="45"/>
    <w:lsdException w:name="Medium Grid 2 Accent 5" w:uiPriority="45"/>
    <w:lsdException w:name="Medium Grid 3 Accent 5" w:uiPriority="45"/>
    <w:lsdException w:name="Dark List Accent 5" w:uiPriority="45"/>
    <w:lsdException w:name="Colorful Shading Accent 5" w:uiPriority="45"/>
    <w:lsdException w:name="Colorful List Accent 5" w:uiPriority="45"/>
    <w:lsdException w:name="Colorful Grid Accent 5" w:uiPriority="45"/>
    <w:lsdException w:name="Light Shading Accent 6" w:uiPriority="46"/>
    <w:lsdException w:name="Light List Accent 6" w:uiPriority="46"/>
    <w:lsdException w:name="Light Grid Accent 6" w:uiPriority="46"/>
    <w:lsdException w:name="Medium Shading 1 Accent 6" w:uiPriority="46"/>
    <w:lsdException w:name="Medium Shading 2 Accent 6" w:uiPriority="46"/>
    <w:lsdException w:name="Medium List 1 Accent 6" w:uiPriority="46"/>
    <w:lsdException w:name="Medium List 2 Accent 6" w:uiPriority="46"/>
    <w:lsdException w:name="Medium Grid 1 Accent 6" w:uiPriority="46"/>
    <w:lsdException w:name="Medium Grid 2 Accent 6" w:uiPriority="46"/>
    <w:lsdException w:name="Medium Grid 3 Accent 6" w:uiPriority="46"/>
    <w:lsdException w:name="Dark List Accent 6" w:uiPriority="46"/>
    <w:lsdException w:name="Colorful Shading Accent 6" w:uiPriority="46"/>
    <w:lsdException w:name="Colorful List Accent 6" w:uiPriority="46"/>
    <w:lsdException w:name="Colorful Grid Accent 6" w:uiPriority="4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75B64"/>
    <w:pPr>
      <w:spacing w:after="0" w:line="240" w:lineRule="auto"/>
    </w:pPr>
    <w:rPr>
      <w:sz w:val="18"/>
    </w:rPr>
  </w:style>
  <w:style w:type="paragraph" w:styleId="Heading1">
    <w:name w:val="heading 1"/>
    <w:basedOn w:val="Normal"/>
    <w:next w:val="Normal"/>
    <w:link w:val="Heading1Char"/>
    <w:uiPriority w:val="1"/>
    <w:semiHidden/>
    <w:unhideWhenUsed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styleId="Heading2">
    <w:name w:val="heading 2"/>
    <w:basedOn w:val="Normal"/>
    <w:next w:val="Normal"/>
    <w:link w:val="Heading2Char"/>
    <w:uiPriority w:val="1"/>
    <w:unhideWhenUsed/>
    <w:rsid w:val="00575B64"/>
    <w:pPr>
      <w:spacing w:before="320"/>
      <w:outlineLvl w:val="1"/>
    </w:pPr>
    <w:rPr>
      <w:b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semiHidden/>
    <w:rsid w:val="00575B64"/>
    <w:rPr>
      <w:color w:val="D9D9D9" w:themeColor="background1" w:themeShade="D9"/>
      <w:sz w:val="96"/>
      <w:szCs w:val="96"/>
    </w:rPr>
  </w:style>
  <w:style w:type="character" w:customStyle="1" w:styleId="Heading2Char">
    <w:name w:val="Heading 2 Char"/>
    <w:basedOn w:val="DefaultParagraphFont"/>
    <w:link w:val="Heading2"/>
    <w:uiPriority w:val="1"/>
    <w:rsid w:val="00575B64"/>
    <w:rPr>
      <w:b/>
      <w:sz w:val="18"/>
    </w:rPr>
  </w:style>
  <w:style w:type="character" w:styleId="PlaceholderText">
    <w:name w:val="Placeholder Text"/>
    <w:basedOn w:val="DefaultParagraphFont"/>
    <w:uiPriority w:val="99"/>
    <w:semiHidden/>
    <w:rsid w:val="00575B64"/>
    <w:rPr>
      <w:color w:val="808080"/>
    </w:rPr>
  </w:style>
  <w:style w:type="table" w:styleId="TableGrid">
    <w:name w:val="Table Grid"/>
    <w:basedOn w:val="TableNormal"/>
    <w:uiPriority w:val="1"/>
    <w:rsid w:val="00575B6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Event-Bold">
    <w:name w:val="Event - Bold"/>
    <w:basedOn w:val="Event"/>
    <w:qFormat/>
    <w:rsid w:val="00575B64"/>
    <w:rPr>
      <w:b/>
    </w:rPr>
  </w:style>
  <w:style w:type="paragraph" w:customStyle="1" w:styleId="DateTime">
    <w:name w:val="Date &amp; Time"/>
    <w:basedOn w:val="Normal"/>
    <w:qFormat/>
    <w:rsid w:val="00575B64"/>
    <w:pPr>
      <w:spacing w:after="300"/>
      <w:contextualSpacing/>
    </w:pPr>
  </w:style>
  <w:style w:type="paragraph" w:customStyle="1" w:styleId="AgendaInformation">
    <w:name w:val="Agenda Information"/>
    <w:basedOn w:val="Normal"/>
    <w:qFormat/>
    <w:rsid w:val="00575B64"/>
    <w:pPr>
      <w:spacing w:after="600" w:line="336" w:lineRule="auto"/>
      <w:contextualSpacing/>
    </w:pPr>
  </w:style>
  <w:style w:type="paragraph" w:customStyle="1" w:styleId="Event">
    <w:name w:val="Event"/>
    <w:basedOn w:val="Normal"/>
    <w:qFormat/>
    <w:rsid w:val="00575B64"/>
    <w:pPr>
      <w:spacing w:after="80"/>
    </w:pPr>
  </w:style>
  <w:style w:type="paragraph" w:customStyle="1" w:styleId="AdditionalInformation">
    <w:name w:val="Additional Information"/>
    <w:basedOn w:val="AgendaInformation"/>
    <w:qFormat/>
    <w:rsid w:val="00575B64"/>
    <w:pPr>
      <w:spacing w:after="120"/>
      <w:contextualSpacing w:val="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5B6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5B64"/>
    <w:rPr>
      <w:rFonts w:ascii="Tahoma" w:hAnsi="Tahoma" w:cs="Tahoma"/>
      <w:sz w:val="16"/>
      <w:szCs w:val="16"/>
    </w:rPr>
  </w:style>
  <w:style w:type="paragraph" w:customStyle="1" w:styleId="AgendaHeading">
    <w:name w:val="Agenda Heading"/>
    <w:basedOn w:val="Normal"/>
    <w:qFormat/>
    <w:rsid w:val="00575B64"/>
    <w:pPr>
      <w:spacing w:after="400" w:line="360" w:lineRule="auto"/>
      <w:ind w:left="-86"/>
      <w:outlineLvl w:val="0"/>
    </w:pPr>
    <w:rPr>
      <w:color w:val="D9D9D9" w:themeColor="background1" w:themeShade="D9"/>
      <w:sz w:val="96"/>
      <w:szCs w:val="96"/>
    </w:rPr>
  </w:style>
  <w:style w:type="paragraph" w:customStyle="1" w:styleId="MeetingTitle">
    <w:name w:val="Meeting Title"/>
    <w:basedOn w:val="Normal"/>
    <w:qFormat/>
    <w:rsid w:val="00575B64"/>
    <w:pPr>
      <w:spacing w:before="320"/>
      <w:outlineLvl w:val="1"/>
    </w:pPr>
    <w:rPr>
      <w:b/>
    </w:rPr>
  </w:style>
  <w:style w:type="paragraph" w:styleId="Header">
    <w:name w:val="header"/>
    <w:basedOn w:val="Normal"/>
    <w:link w:val="Head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5B64"/>
    <w:rPr>
      <w:sz w:val="18"/>
    </w:rPr>
  </w:style>
  <w:style w:type="paragraph" w:styleId="Footer">
    <w:name w:val="footer"/>
    <w:basedOn w:val="Normal"/>
    <w:link w:val="FooterChar"/>
    <w:uiPriority w:val="99"/>
    <w:unhideWhenUsed/>
    <w:rsid w:val="00575B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5B64"/>
    <w:rPr>
      <w:sz w:val="18"/>
    </w:rPr>
  </w:style>
  <w:style w:type="paragraph" w:customStyle="1" w:styleId="PlaceholderAutotext58">
    <w:name w:val="PlaceholderAutotext_58"/>
    <w:rsid w:val="00575B64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421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5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BC\AppData\Local\Temp\TS010169557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A390578A8614F6FA2030D76D7A3AC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3F9287-59AD-4F32-B774-5BA561063798}"/>
      </w:docPartPr>
      <w:docPartBody>
        <w:p w:rsidR="00B80ABA" w:rsidRDefault="00B80ABA">
          <w:pPr>
            <w:pStyle w:val="CA390578A8614F6FA2030D76D7A3AC9F"/>
          </w:pPr>
          <w:r>
            <w:t>[Pick the date]</w:t>
          </w:r>
        </w:p>
      </w:docPartBody>
    </w:docPart>
    <w:docPart>
      <w:docPartPr>
        <w:name w:val="72B0AA1D274049A49608CFDB43C627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93D38A-F680-41AE-A6E3-F502B18CC4BA}"/>
      </w:docPartPr>
      <w:docPartBody>
        <w:p w:rsidR="00B80ABA" w:rsidRDefault="00B80ABA">
          <w:pPr>
            <w:pStyle w:val="72B0AA1D274049A49608CFDB43C627E6"/>
          </w:pPr>
          <w:r>
            <w:t>[Your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ABA"/>
    <w:rsid w:val="00133201"/>
    <w:rsid w:val="001931A9"/>
    <w:rsid w:val="002F3CCD"/>
    <w:rsid w:val="00462AE5"/>
    <w:rsid w:val="006059B0"/>
    <w:rsid w:val="006341E3"/>
    <w:rsid w:val="006753CD"/>
    <w:rsid w:val="006817C4"/>
    <w:rsid w:val="0069369A"/>
    <w:rsid w:val="00715933"/>
    <w:rsid w:val="009836FA"/>
    <w:rsid w:val="00B80ABA"/>
    <w:rsid w:val="00D67A82"/>
    <w:rsid w:val="00E1787F"/>
    <w:rsid w:val="00E25B64"/>
    <w:rsid w:val="00FA4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2F25A5BFD6D469694BBB5775885DF30">
    <w:name w:val="72F25A5BFD6D469694BBB5775885DF30"/>
  </w:style>
  <w:style w:type="paragraph" w:customStyle="1" w:styleId="CA390578A8614F6FA2030D76D7A3AC9F">
    <w:name w:val="CA390578A8614F6FA2030D76D7A3AC9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0751EDC8F487412297F1C8E48E63B24C">
    <w:name w:val="0751EDC8F487412297F1C8E48E63B24C"/>
  </w:style>
  <w:style w:type="paragraph" w:customStyle="1" w:styleId="72B0AA1D274049A49608CFDB43C627E6">
    <w:name w:val="72B0AA1D274049A49608CFDB43C627E6"/>
  </w:style>
  <w:style w:type="paragraph" w:customStyle="1" w:styleId="54275DC89B154232A0AE74ECF601B47E">
    <w:name w:val="54275DC89B154232A0AE74ECF601B47E"/>
  </w:style>
  <w:style w:type="paragraph" w:customStyle="1" w:styleId="B0E7048BE45842EBAE622476922F0DD3">
    <w:name w:val="B0E7048BE45842EBAE622476922F0DD3"/>
  </w:style>
  <w:style w:type="paragraph" w:customStyle="1" w:styleId="9026C781589E4EB49714E9AD53CFCCDA">
    <w:name w:val="9026C781589E4EB49714E9AD53CFCCDA"/>
  </w:style>
  <w:style w:type="paragraph" w:customStyle="1" w:styleId="606FD7B243C34EBC81FBC136C6077EDB">
    <w:name w:val="606FD7B243C34EBC81FBC136C6077EDB"/>
  </w:style>
  <w:style w:type="paragraph" w:customStyle="1" w:styleId="78FDFB56E18942D1BB01690A07393ACE">
    <w:name w:val="78FDFB56E18942D1BB01690A07393ACE"/>
  </w:style>
  <w:style w:type="paragraph" w:customStyle="1" w:styleId="Event">
    <w:name w:val="Event"/>
    <w:basedOn w:val="Normal"/>
    <w:qFormat/>
    <w:pPr>
      <w:spacing w:after="80" w:line="240" w:lineRule="auto"/>
    </w:pPr>
    <w:rPr>
      <w:rFonts w:eastAsiaTheme="minorHAnsi"/>
      <w:sz w:val="18"/>
    </w:rPr>
  </w:style>
  <w:style w:type="paragraph" w:customStyle="1" w:styleId="FFBCE760790842A38F7C9736215E3892">
    <w:name w:val="FFBCE760790842A38F7C9736215E3892"/>
  </w:style>
  <w:style w:type="paragraph" w:customStyle="1" w:styleId="F0804603A94B407FADD9D21D6686EF2D">
    <w:name w:val="F0804603A94B407FADD9D21D6686EF2D"/>
  </w:style>
  <w:style w:type="paragraph" w:customStyle="1" w:styleId="EC1C9EA489A04887B02A4EBE0CF85C9D">
    <w:name w:val="EC1C9EA489A04887B02A4EBE0CF85C9D"/>
  </w:style>
  <w:style w:type="paragraph" w:customStyle="1" w:styleId="4DB1302EA1634C9A8E4D9341D95624C7">
    <w:name w:val="4DB1302EA1634C9A8E4D9341D95624C7"/>
  </w:style>
  <w:style w:type="paragraph" w:customStyle="1" w:styleId="8E7D897D083D49E193F10CA74E0FF785">
    <w:name w:val="8E7D897D083D49E193F10CA74E0FF785"/>
  </w:style>
  <w:style w:type="paragraph" w:customStyle="1" w:styleId="C73A530369EB43AAAC00738A253F3D3D">
    <w:name w:val="C73A530369EB43AAAC00738A253F3D3D"/>
  </w:style>
  <w:style w:type="paragraph" w:customStyle="1" w:styleId="2BC4CF5AD983498EB8331C3B214B1729">
    <w:name w:val="2BC4CF5AD983498EB8331C3B214B1729"/>
  </w:style>
  <w:style w:type="paragraph" w:customStyle="1" w:styleId="ADE9037D529C468F94AEEFA0A3AF3511">
    <w:name w:val="ADE9037D529C468F94AEEFA0A3AF3511"/>
  </w:style>
  <w:style w:type="paragraph" w:customStyle="1" w:styleId="A0276095BAC642B491BA89D754A78E8D">
    <w:name w:val="A0276095BAC642B491BA89D754A78E8D"/>
  </w:style>
  <w:style w:type="paragraph" w:customStyle="1" w:styleId="4AA276FC65DD4B12A18F36A4DFA04A44">
    <w:name w:val="4AA276FC65DD4B12A18F36A4DFA04A44"/>
  </w:style>
  <w:style w:type="paragraph" w:customStyle="1" w:styleId="ECEEF81EB6B34F37A04C17146B6FDAC4">
    <w:name w:val="ECEEF81EB6B34F37A04C17146B6FDAC4"/>
  </w:style>
  <w:style w:type="paragraph" w:customStyle="1" w:styleId="8B4C17B3788C4471BF7E42AF46C1232C">
    <w:name w:val="8B4C17B3788C4471BF7E42AF46C1232C"/>
  </w:style>
  <w:style w:type="paragraph" w:customStyle="1" w:styleId="7BABE4A9FBE54CB28CB02680FFA5366A">
    <w:name w:val="7BABE4A9FBE54CB28CB02680FFA5366A"/>
  </w:style>
  <w:style w:type="paragraph" w:customStyle="1" w:styleId="242089F435EB4AFBAE24BFB5F8139A65">
    <w:name w:val="242089F435EB4AFBAE24BFB5F8139A65"/>
  </w:style>
  <w:style w:type="paragraph" w:customStyle="1" w:styleId="1E762E2E134C45EBB59D2F547E524929">
    <w:name w:val="1E762E2E134C45EBB59D2F547E524929"/>
  </w:style>
  <w:style w:type="paragraph" w:customStyle="1" w:styleId="287B1BB054A54B418780CD99AA02D067">
    <w:name w:val="287B1BB054A54B418780CD99AA02D067"/>
  </w:style>
  <w:style w:type="paragraph" w:customStyle="1" w:styleId="3CDDFD53E2204BDF84B5CA47F36D0B82">
    <w:name w:val="3CDDFD53E2204BDF84B5CA47F36D0B8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100000" t="-60000" r="100000" b="20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100000" t="100000" r="100000" b="10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2016-11-15T00:00:00</PublishDate>
  <Abstract/>
  <CompanyAddress/>
  <CompanyPhone/>
  <CompanyFax/>
  <CompanyEmail/>
</CoverPage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87060BF-7A1C-4F8C-9F24-F2975536101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TS010169557.dotx</Template>
  <TotalTime>5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agenda</vt:lpstr>
    </vt:vector>
  </TitlesOfParts>
  <Company>Microsoft</Company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agenda</dc:title>
  <dc:creator>PTI Faculty Senate Committee</dc:creator>
  <cp:lastModifiedBy>Great Basin College</cp:lastModifiedBy>
  <cp:revision>3</cp:revision>
  <cp:lastPrinted>2014-08-23T00:44:00Z</cp:lastPrinted>
  <dcterms:created xsi:type="dcterms:W3CDTF">2016-11-03T22:16:00Z</dcterms:created>
  <dcterms:modified xsi:type="dcterms:W3CDTF">2016-11-03T22:21:00Z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TC101695579990</vt:lpwstr>
  </property>
</Properties>
</file>