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75B64" w:rsidRPr="0030311A" w:rsidRDefault="00956A92">
      <w:pPr>
        <w:pStyle w:val="MeetingTitle"/>
        <w:rPr>
          <w:sz w:val="24"/>
          <w:szCs w:val="24"/>
        </w:rPr>
      </w:pPr>
      <w:r>
        <w:rPr>
          <w:sz w:val="24"/>
          <w:szCs w:val="24"/>
        </w:rPr>
        <w:t>PTI Faculty Senate Committee</w:t>
      </w:r>
      <w:r w:rsidR="00EF6CD0">
        <w:rPr>
          <w:sz w:val="24"/>
          <w:szCs w:val="24"/>
        </w:rPr>
        <w:t xml:space="preserve"> Meeting</w:t>
      </w:r>
    </w:p>
    <w:p w:rsidR="00956A92" w:rsidRPr="00796E85" w:rsidRDefault="009F0A9F" w:rsidP="00CC3BAB">
      <w:pPr>
        <w:pStyle w:val="DateTime"/>
        <w:rPr>
          <w:szCs w:val="18"/>
        </w:rPr>
      </w:pPr>
      <w:sdt>
        <w:sdtPr>
          <w:rPr>
            <w:szCs w:val="18"/>
          </w:rPr>
          <w:id w:val="63719735"/>
          <w:placeholder>
            <w:docPart w:val="CA390578A8614F6FA2030D76D7A3AC9F"/>
          </w:placeholder>
          <w:dataBinding w:prefixMappings="xmlns:ns0='http://schemas.microsoft.com/office/2006/coverPageProps'" w:xpath="/ns0:CoverPageProperties[1]/ns0:PublishDate[1]" w:storeItemID="{55AF091B-3C7A-41E3-B477-F2FDAA23CFDA}"/>
          <w:date w:fullDate="2016-09-20T00:00:00Z">
            <w:dateFormat w:val="M/d/yyyy"/>
            <w:lid w:val="en-US"/>
            <w:storeMappedDataAs w:val="dateTime"/>
            <w:calendar w:val="gregorian"/>
          </w:date>
        </w:sdtPr>
        <w:sdtEndPr/>
        <w:sdtContent>
          <w:r w:rsidR="00176756">
            <w:rPr>
              <w:szCs w:val="18"/>
            </w:rPr>
            <w:t>9</w:t>
          </w:r>
          <w:r w:rsidR="009756E3" w:rsidRPr="00796E85">
            <w:rPr>
              <w:szCs w:val="18"/>
            </w:rPr>
            <w:t>/</w:t>
          </w:r>
          <w:r w:rsidR="00176756">
            <w:rPr>
              <w:szCs w:val="18"/>
            </w:rPr>
            <w:t>20</w:t>
          </w:r>
          <w:r w:rsidR="009756E3" w:rsidRPr="00796E85">
            <w:rPr>
              <w:szCs w:val="18"/>
            </w:rPr>
            <w:t>/2016</w:t>
          </w:r>
        </w:sdtContent>
      </w:sdt>
      <w:r w:rsidR="00AA43F9" w:rsidRPr="00796E85">
        <w:rPr>
          <w:szCs w:val="18"/>
        </w:rPr>
        <w:t xml:space="preserve"> @ </w:t>
      </w:r>
      <w:r w:rsidR="00956A92" w:rsidRPr="00796E85">
        <w:rPr>
          <w:szCs w:val="18"/>
        </w:rPr>
        <w:t xml:space="preserve">11:00 </w:t>
      </w:r>
      <w:r w:rsidR="002129A5" w:rsidRPr="00796E85">
        <w:rPr>
          <w:szCs w:val="18"/>
        </w:rPr>
        <w:t>AM</w:t>
      </w:r>
      <w:r w:rsidR="00B455A2" w:rsidRPr="00796E85">
        <w:rPr>
          <w:szCs w:val="18"/>
        </w:rPr>
        <w:t xml:space="preserve"> </w:t>
      </w:r>
      <w:r w:rsidR="00CC3BAB" w:rsidRPr="00CC3BAB">
        <w:rPr>
          <w:szCs w:val="18"/>
        </w:rPr>
        <w:t xml:space="preserve">Elko </w:t>
      </w:r>
      <w:r w:rsidR="00CC3BAB">
        <w:rPr>
          <w:szCs w:val="18"/>
        </w:rPr>
        <w:t>GTA 118</w:t>
      </w:r>
      <w:r w:rsidR="00CC3BAB" w:rsidRPr="00CC3BAB">
        <w:t xml:space="preserve"> </w:t>
      </w:r>
      <w:r w:rsidR="00CC3BAB">
        <w:rPr>
          <w:szCs w:val="18"/>
        </w:rPr>
        <w:t>and Winnemucca</w:t>
      </w:r>
      <w:r w:rsidR="00CC3BAB" w:rsidRPr="00CC3BAB">
        <w:rPr>
          <w:szCs w:val="18"/>
        </w:rPr>
        <w:t xml:space="preserve"> GBC 123 </w:t>
      </w:r>
    </w:p>
    <w:p w:rsidR="00956A92" w:rsidRPr="00796E85" w:rsidRDefault="00956A92" w:rsidP="00956A92">
      <w:pPr>
        <w:pStyle w:val="DateTime"/>
        <w:rPr>
          <w:szCs w:val="18"/>
        </w:rPr>
      </w:pPr>
    </w:p>
    <w:p w:rsidR="00575B64" w:rsidRPr="00796E85" w:rsidRDefault="00B72CEC" w:rsidP="00956A92">
      <w:pPr>
        <w:pStyle w:val="DateTime"/>
        <w:rPr>
          <w:szCs w:val="18"/>
        </w:rPr>
      </w:pPr>
      <w:r w:rsidRPr="00796E85">
        <w:rPr>
          <w:szCs w:val="18"/>
        </w:rPr>
        <w:t>Meeting</w:t>
      </w:r>
      <w:r w:rsidR="008D7E4B" w:rsidRPr="00796E85">
        <w:rPr>
          <w:szCs w:val="18"/>
        </w:rPr>
        <w:t xml:space="preserve"> called by: </w:t>
      </w:r>
      <w:sdt>
        <w:sdtPr>
          <w:rPr>
            <w:szCs w:val="18"/>
          </w:rPr>
          <w:alias w:val="Author"/>
          <w:id w:val="63719740"/>
          <w:placeholder>
            <w:docPart w:val="72B0AA1D274049A49608CFDB43C627E6"/>
          </w:placeholder>
          <w:dataBinding w:prefixMappings="xmlns:ns0='http://schemas.openxmlformats.org/package/2006/metadata/core-properties' xmlns:ns1='http://purl.org/dc/elements/1.1/'" w:xpath="/ns0:coreProperties[1]/ns1:creator[1]" w:storeItemID="{6C3C8BC8-F283-45AE-878A-BAB7291924A1}"/>
          <w:text/>
        </w:sdtPr>
        <w:sdtEndPr/>
        <w:sdtContent>
          <w:r w:rsidR="00956A92" w:rsidRPr="00796E85">
            <w:rPr>
              <w:szCs w:val="18"/>
            </w:rPr>
            <w:t>PTI Faculty Senate Committee</w:t>
          </w:r>
        </w:sdtContent>
      </w:sdt>
    </w:p>
    <w:tbl>
      <w:tblPr>
        <w:tblStyle w:val="TableGrid"/>
        <w:tblpPr w:leftFromText="180" w:rightFromText="180" w:vertAnchor="text" w:horzAnchor="margin" w:tblpY="727"/>
        <w:tblW w:w="0" w:type="auto"/>
        <w:tblBorders>
          <w:top w:val="single" w:sz="4" w:space="0" w:color="A6A6A6" w:themeColor="background1" w:themeShade="A6"/>
          <w:left w:val="none" w:sz="0" w:space="0" w:color="auto"/>
          <w:bottom w:val="none" w:sz="0" w:space="0" w:color="auto"/>
          <w:right w:val="none" w:sz="0" w:space="0" w:color="auto"/>
          <w:insideH w:val="single" w:sz="4" w:space="0" w:color="A6A6A6" w:themeColor="background1" w:themeShade="A6"/>
          <w:insideV w:val="none" w:sz="0" w:space="0" w:color="auto"/>
        </w:tblBorders>
        <w:tblCellMar>
          <w:top w:w="43" w:type="dxa"/>
          <w:left w:w="115" w:type="dxa"/>
          <w:bottom w:w="288" w:type="dxa"/>
          <w:right w:w="115" w:type="dxa"/>
        </w:tblCellMar>
        <w:tblLook w:val="04A0" w:firstRow="1" w:lastRow="0" w:firstColumn="1" w:lastColumn="0" w:noHBand="0" w:noVBand="1"/>
      </w:tblPr>
      <w:tblGrid>
        <w:gridCol w:w="990"/>
        <w:gridCol w:w="7160"/>
        <w:gridCol w:w="490"/>
      </w:tblGrid>
      <w:tr w:rsidR="007E393C" w:rsidRPr="00796E85" w:rsidTr="00796E85">
        <w:tc>
          <w:tcPr>
            <w:tcW w:w="990" w:type="dxa"/>
          </w:tcPr>
          <w:p w:rsidR="007E393C" w:rsidRPr="00796E85" w:rsidRDefault="007E393C" w:rsidP="007E393C">
            <w:pPr>
              <w:pStyle w:val="Event"/>
              <w:rPr>
                <w:szCs w:val="18"/>
              </w:rPr>
            </w:pPr>
            <w:r w:rsidRPr="00796E85">
              <w:rPr>
                <w:szCs w:val="18"/>
              </w:rPr>
              <w:t>11:00 am</w:t>
            </w:r>
          </w:p>
        </w:tc>
        <w:tc>
          <w:tcPr>
            <w:tcW w:w="7160" w:type="dxa"/>
          </w:tcPr>
          <w:p w:rsidR="007E393C" w:rsidRPr="00796E85" w:rsidRDefault="007E393C" w:rsidP="007E393C">
            <w:pPr>
              <w:pStyle w:val="Event"/>
              <w:rPr>
                <w:b/>
                <w:szCs w:val="18"/>
              </w:rPr>
            </w:pPr>
            <w:r w:rsidRPr="00796E85">
              <w:rPr>
                <w:b/>
                <w:szCs w:val="18"/>
              </w:rPr>
              <w:t xml:space="preserve">PTI Faculty Senate Committee </w:t>
            </w:r>
            <w:r w:rsidR="00176756">
              <w:rPr>
                <w:b/>
                <w:szCs w:val="18"/>
              </w:rPr>
              <w:t>Introductions</w:t>
            </w:r>
          </w:p>
          <w:p w:rsidR="00176756" w:rsidRDefault="00176756" w:rsidP="00686AD7">
            <w:pPr>
              <w:pStyle w:val="Event"/>
              <w:rPr>
                <w:szCs w:val="18"/>
              </w:rPr>
            </w:pPr>
            <w:r w:rsidRPr="00176756">
              <w:rPr>
                <w:szCs w:val="18"/>
              </w:rPr>
              <w:t xml:space="preserve">Jonica </w:t>
            </w:r>
            <w:r>
              <w:rPr>
                <w:szCs w:val="18"/>
              </w:rPr>
              <w:t>Gonzalez</w:t>
            </w:r>
          </w:p>
          <w:p w:rsidR="00176756" w:rsidRDefault="00176756" w:rsidP="00686AD7">
            <w:pPr>
              <w:pStyle w:val="Event"/>
              <w:rPr>
                <w:szCs w:val="18"/>
              </w:rPr>
            </w:pPr>
            <w:r w:rsidRPr="00176756">
              <w:rPr>
                <w:szCs w:val="18"/>
              </w:rPr>
              <w:t>David Ellis</w:t>
            </w:r>
          </w:p>
          <w:p w:rsidR="00176756" w:rsidRDefault="00176756" w:rsidP="00686AD7">
            <w:pPr>
              <w:pStyle w:val="Event"/>
              <w:rPr>
                <w:szCs w:val="18"/>
              </w:rPr>
            </w:pPr>
            <w:r w:rsidRPr="00176756">
              <w:rPr>
                <w:szCs w:val="18"/>
              </w:rPr>
              <w:t>Tami Allred</w:t>
            </w:r>
          </w:p>
          <w:p w:rsidR="00176756" w:rsidRDefault="00176756" w:rsidP="00686AD7">
            <w:pPr>
              <w:pStyle w:val="Event"/>
              <w:rPr>
                <w:szCs w:val="18"/>
              </w:rPr>
            </w:pPr>
            <w:r w:rsidRPr="00176756">
              <w:rPr>
                <w:szCs w:val="18"/>
              </w:rPr>
              <w:t xml:space="preserve">Patty </w:t>
            </w:r>
            <w:r>
              <w:rPr>
                <w:szCs w:val="18"/>
              </w:rPr>
              <w:t>Fox</w:t>
            </w:r>
          </w:p>
          <w:p w:rsidR="00686AD7" w:rsidRPr="00796E85" w:rsidRDefault="00176756" w:rsidP="00686AD7">
            <w:pPr>
              <w:pStyle w:val="Event"/>
              <w:rPr>
                <w:szCs w:val="18"/>
              </w:rPr>
            </w:pPr>
            <w:r w:rsidRPr="00176756">
              <w:rPr>
                <w:szCs w:val="18"/>
              </w:rPr>
              <w:t>Byron Calkins</w:t>
            </w:r>
          </w:p>
        </w:tc>
        <w:tc>
          <w:tcPr>
            <w:tcW w:w="490" w:type="dxa"/>
          </w:tcPr>
          <w:p w:rsidR="007E393C" w:rsidRPr="00796E85" w:rsidRDefault="007E393C" w:rsidP="007E393C">
            <w:pPr>
              <w:pStyle w:val="Event"/>
              <w:rPr>
                <w:szCs w:val="18"/>
              </w:rPr>
            </w:pPr>
            <w:r w:rsidRPr="00796E85">
              <w:rPr>
                <w:szCs w:val="18"/>
              </w:rPr>
              <w:t>IAV</w:t>
            </w:r>
          </w:p>
        </w:tc>
      </w:tr>
      <w:tr w:rsidR="007E393C" w:rsidRPr="00796E85" w:rsidTr="00796E85">
        <w:tc>
          <w:tcPr>
            <w:tcW w:w="990" w:type="dxa"/>
          </w:tcPr>
          <w:p w:rsidR="007E393C" w:rsidRPr="00796E85" w:rsidRDefault="007E393C" w:rsidP="00796E85">
            <w:pPr>
              <w:pStyle w:val="Event"/>
              <w:rPr>
                <w:szCs w:val="18"/>
              </w:rPr>
            </w:pPr>
            <w:r w:rsidRPr="00796E85">
              <w:rPr>
                <w:szCs w:val="18"/>
              </w:rPr>
              <w:t>11:1</w:t>
            </w:r>
            <w:r w:rsidR="00796E85">
              <w:rPr>
                <w:szCs w:val="18"/>
              </w:rPr>
              <w:t>0</w:t>
            </w:r>
            <w:r w:rsidRPr="00796E85">
              <w:rPr>
                <w:szCs w:val="18"/>
              </w:rPr>
              <w:t xml:space="preserve"> am</w:t>
            </w:r>
          </w:p>
        </w:tc>
        <w:tc>
          <w:tcPr>
            <w:tcW w:w="7160" w:type="dxa"/>
          </w:tcPr>
          <w:p w:rsidR="007E393C" w:rsidRPr="00796E85" w:rsidRDefault="007E393C" w:rsidP="007E393C">
            <w:pPr>
              <w:pStyle w:val="Event"/>
              <w:rPr>
                <w:b/>
                <w:szCs w:val="18"/>
              </w:rPr>
            </w:pPr>
            <w:r w:rsidRPr="00796E85">
              <w:rPr>
                <w:b/>
                <w:szCs w:val="18"/>
              </w:rPr>
              <w:t>PTI Faculty Senate Committee: Unfinished Business</w:t>
            </w:r>
            <w:r w:rsidR="00796E85">
              <w:rPr>
                <w:b/>
                <w:szCs w:val="18"/>
              </w:rPr>
              <w:t xml:space="preserve"> and Round Table Discussion</w:t>
            </w:r>
          </w:p>
          <w:p w:rsidR="007E393C" w:rsidRPr="00796E85" w:rsidRDefault="007E393C" w:rsidP="00686AD7">
            <w:pPr>
              <w:pStyle w:val="Event"/>
              <w:rPr>
                <w:szCs w:val="18"/>
              </w:rPr>
            </w:pPr>
            <w:r w:rsidRPr="00796E85">
              <w:rPr>
                <w:szCs w:val="18"/>
              </w:rPr>
              <w:t>PTI Meeting Minutes:</w:t>
            </w:r>
            <w:r w:rsidR="00686AD7" w:rsidRPr="00796E85">
              <w:rPr>
                <w:rFonts w:ascii="Arial" w:eastAsia="Times New Roman" w:hAnsi="Arial" w:cs="Arial"/>
                <w:color w:val="000000"/>
                <w:szCs w:val="18"/>
              </w:rPr>
              <w:t xml:space="preserve"> </w:t>
            </w:r>
            <w:r w:rsidR="00176756">
              <w:rPr>
                <w:rFonts w:ascii="Arial" w:eastAsia="Times New Roman" w:hAnsi="Arial" w:cs="Arial"/>
                <w:color w:val="000000"/>
                <w:szCs w:val="18"/>
              </w:rPr>
              <w:t xml:space="preserve">May </w:t>
            </w:r>
            <w:r w:rsidR="00176756">
              <w:rPr>
                <w:szCs w:val="18"/>
              </w:rPr>
              <w:t>17</w:t>
            </w:r>
            <w:r w:rsidRPr="00796E85">
              <w:rPr>
                <w:szCs w:val="18"/>
              </w:rPr>
              <w:t>, 2016</w:t>
            </w:r>
          </w:p>
          <w:p w:rsidR="00176756" w:rsidRDefault="00686AD7" w:rsidP="00176756">
            <w:pPr>
              <w:pStyle w:val="Event"/>
              <w:rPr>
                <w:szCs w:val="18"/>
              </w:rPr>
            </w:pPr>
            <w:r w:rsidRPr="00796E85">
              <w:rPr>
                <w:szCs w:val="18"/>
              </w:rPr>
              <w:t>Questions for Deans</w:t>
            </w:r>
            <w:r w:rsidR="00796E85">
              <w:rPr>
                <w:szCs w:val="18"/>
              </w:rPr>
              <w:t>:</w:t>
            </w:r>
            <w:r w:rsidRPr="00796E85">
              <w:rPr>
                <w:szCs w:val="18"/>
              </w:rPr>
              <w:t xml:space="preserve"> </w:t>
            </w:r>
            <w:r w:rsidR="00796E85" w:rsidRPr="00796E85">
              <w:rPr>
                <w:szCs w:val="18"/>
              </w:rPr>
              <w:t>PTI Hiring Process</w:t>
            </w:r>
            <w:r w:rsidR="00796E85">
              <w:rPr>
                <w:szCs w:val="18"/>
              </w:rPr>
              <w:t xml:space="preserve"> and 2</w:t>
            </w:r>
            <w:r w:rsidR="00176756">
              <w:rPr>
                <w:szCs w:val="18"/>
              </w:rPr>
              <w:t>016</w:t>
            </w:r>
            <w:r w:rsidR="00796E85">
              <w:rPr>
                <w:szCs w:val="18"/>
              </w:rPr>
              <w:t xml:space="preserve"> </w:t>
            </w:r>
            <w:bookmarkStart w:id="0" w:name="_GoBack"/>
            <w:bookmarkEnd w:id="0"/>
            <w:r w:rsidR="00796E85" w:rsidRPr="00796E85">
              <w:rPr>
                <w:szCs w:val="18"/>
              </w:rPr>
              <w:t>Fall Orientation</w:t>
            </w:r>
          </w:p>
          <w:p w:rsidR="00176756" w:rsidRPr="00796E85" w:rsidRDefault="00176756" w:rsidP="00176756">
            <w:pPr>
              <w:pStyle w:val="Event"/>
              <w:rPr>
                <w:szCs w:val="18"/>
              </w:rPr>
            </w:pPr>
            <w:r>
              <w:rPr>
                <w:szCs w:val="18"/>
              </w:rPr>
              <w:t>PTI Meeting Times</w:t>
            </w:r>
          </w:p>
        </w:tc>
        <w:tc>
          <w:tcPr>
            <w:tcW w:w="490" w:type="dxa"/>
          </w:tcPr>
          <w:p w:rsidR="007E393C" w:rsidRPr="00796E85" w:rsidRDefault="007E393C" w:rsidP="007E393C">
            <w:pPr>
              <w:pStyle w:val="Event"/>
              <w:rPr>
                <w:szCs w:val="18"/>
              </w:rPr>
            </w:pPr>
            <w:r w:rsidRPr="00796E85">
              <w:rPr>
                <w:szCs w:val="18"/>
              </w:rPr>
              <w:t>IAV</w:t>
            </w:r>
          </w:p>
        </w:tc>
      </w:tr>
      <w:tr w:rsidR="007E393C" w:rsidRPr="00796E85" w:rsidTr="00796E85">
        <w:trPr>
          <w:trHeight w:val="1675"/>
        </w:trPr>
        <w:tc>
          <w:tcPr>
            <w:tcW w:w="990" w:type="dxa"/>
          </w:tcPr>
          <w:p w:rsidR="007E393C" w:rsidRPr="00796E85" w:rsidRDefault="007E393C" w:rsidP="00796E85">
            <w:pPr>
              <w:pStyle w:val="Event"/>
              <w:rPr>
                <w:szCs w:val="18"/>
              </w:rPr>
            </w:pPr>
            <w:r w:rsidRPr="00796E85">
              <w:rPr>
                <w:szCs w:val="18"/>
              </w:rPr>
              <w:t>11:</w:t>
            </w:r>
            <w:r w:rsidR="00796E85">
              <w:rPr>
                <w:szCs w:val="18"/>
              </w:rPr>
              <w:t>3</w:t>
            </w:r>
            <w:r w:rsidRPr="00796E85">
              <w:rPr>
                <w:szCs w:val="18"/>
              </w:rPr>
              <w:t>5 am</w:t>
            </w:r>
          </w:p>
        </w:tc>
        <w:tc>
          <w:tcPr>
            <w:tcW w:w="7160" w:type="dxa"/>
          </w:tcPr>
          <w:p w:rsidR="007E393C" w:rsidRPr="00796E85" w:rsidRDefault="007E393C" w:rsidP="007E393C">
            <w:pPr>
              <w:pStyle w:val="Event"/>
              <w:rPr>
                <w:b/>
                <w:szCs w:val="18"/>
              </w:rPr>
            </w:pPr>
            <w:r w:rsidRPr="00796E85">
              <w:rPr>
                <w:b/>
                <w:szCs w:val="18"/>
              </w:rPr>
              <w:t>PTI Faculty Senate Committee Fall 2016 Workload</w:t>
            </w:r>
          </w:p>
          <w:p w:rsidR="007E393C" w:rsidRPr="00796E85" w:rsidRDefault="007E393C" w:rsidP="007E393C">
            <w:pPr>
              <w:pStyle w:val="Event"/>
              <w:rPr>
                <w:szCs w:val="18"/>
              </w:rPr>
            </w:pPr>
            <w:r w:rsidRPr="00796E85">
              <w:rPr>
                <w:szCs w:val="18"/>
              </w:rPr>
              <w:t>PTI Handbook (Online Links/Formatting/GBC Requirements)</w:t>
            </w:r>
          </w:p>
          <w:p w:rsidR="007E393C" w:rsidRPr="00796E85" w:rsidRDefault="007E393C" w:rsidP="007E393C">
            <w:pPr>
              <w:pStyle w:val="Event"/>
              <w:rPr>
                <w:szCs w:val="18"/>
              </w:rPr>
            </w:pPr>
            <w:r w:rsidRPr="00796E85">
              <w:rPr>
                <w:szCs w:val="18"/>
              </w:rPr>
              <w:t xml:space="preserve">PTI 2016 Fall Orientation/Training (Needs per Dean’s Request) </w:t>
            </w:r>
          </w:p>
          <w:p w:rsidR="007E393C" w:rsidRPr="00796E85" w:rsidRDefault="007E393C" w:rsidP="007E393C">
            <w:pPr>
              <w:pStyle w:val="Event"/>
              <w:rPr>
                <w:szCs w:val="18"/>
              </w:rPr>
            </w:pPr>
            <w:r w:rsidRPr="00796E85">
              <w:rPr>
                <w:szCs w:val="18"/>
              </w:rPr>
              <w:t xml:space="preserve">PTI 2016 Canvas Online Orientation/Training (Course and Training Needs) </w:t>
            </w:r>
          </w:p>
          <w:p w:rsidR="007E393C" w:rsidRDefault="007E393C" w:rsidP="007E393C">
            <w:pPr>
              <w:pStyle w:val="Event"/>
              <w:rPr>
                <w:szCs w:val="18"/>
              </w:rPr>
            </w:pPr>
            <w:r w:rsidRPr="00796E85">
              <w:rPr>
                <w:szCs w:val="18"/>
              </w:rPr>
              <w:t>PTI New Faculty space (Office Supplies and Software)</w:t>
            </w:r>
          </w:p>
          <w:p w:rsidR="00176756" w:rsidRPr="00796E85" w:rsidRDefault="00176756" w:rsidP="007E393C">
            <w:pPr>
              <w:pStyle w:val="Event"/>
              <w:rPr>
                <w:szCs w:val="18"/>
              </w:rPr>
            </w:pPr>
            <w:r>
              <w:rPr>
                <w:szCs w:val="18"/>
              </w:rPr>
              <w:t>PTI Training Courses</w:t>
            </w:r>
          </w:p>
        </w:tc>
        <w:tc>
          <w:tcPr>
            <w:tcW w:w="490" w:type="dxa"/>
          </w:tcPr>
          <w:p w:rsidR="007E393C" w:rsidRPr="00796E85" w:rsidRDefault="007E393C" w:rsidP="007E393C">
            <w:pPr>
              <w:pStyle w:val="Event"/>
              <w:rPr>
                <w:szCs w:val="18"/>
              </w:rPr>
            </w:pPr>
            <w:r w:rsidRPr="00796E85">
              <w:rPr>
                <w:szCs w:val="18"/>
              </w:rPr>
              <w:t>IAV</w:t>
            </w:r>
          </w:p>
        </w:tc>
      </w:tr>
      <w:tr w:rsidR="007E393C" w:rsidRPr="00796E85" w:rsidTr="00796E85">
        <w:tc>
          <w:tcPr>
            <w:tcW w:w="990" w:type="dxa"/>
          </w:tcPr>
          <w:p w:rsidR="007E393C" w:rsidRPr="00796E85" w:rsidRDefault="007E393C" w:rsidP="00796E85">
            <w:pPr>
              <w:pStyle w:val="Event"/>
              <w:rPr>
                <w:szCs w:val="18"/>
              </w:rPr>
            </w:pPr>
            <w:r w:rsidRPr="00796E85">
              <w:rPr>
                <w:rStyle w:val="PlaceholderText"/>
                <w:color w:val="auto"/>
                <w:szCs w:val="18"/>
              </w:rPr>
              <w:t>11:4</w:t>
            </w:r>
            <w:r w:rsidR="00796E85">
              <w:rPr>
                <w:rStyle w:val="PlaceholderText"/>
                <w:color w:val="auto"/>
                <w:szCs w:val="18"/>
              </w:rPr>
              <w:t>5</w:t>
            </w:r>
            <w:r w:rsidRPr="00796E85">
              <w:rPr>
                <w:rStyle w:val="PlaceholderText"/>
                <w:color w:val="auto"/>
                <w:szCs w:val="18"/>
              </w:rPr>
              <w:t xml:space="preserve"> am</w:t>
            </w:r>
          </w:p>
        </w:tc>
        <w:tc>
          <w:tcPr>
            <w:tcW w:w="7160" w:type="dxa"/>
          </w:tcPr>
          <w:p w:rsidR="007E393C" w:rsidRPr="00796E85" w:rsidRDefault="007E393C" w:rsidP="007E393C">
            <w:pPr>
              <w:pStyle w:val="Event"/>
              <w:rPr>
                <w:szCs w:val="18"/>
              </w:rPr>
            </w:pPr>
            <w:r w:rsidRPr="00796E85">
              <w:rPr>
                <w:b/>
                <w:szCs w:val="18"/>
              </w:rPr>
              <w:t>PTI Faculty Senate Committee Assignments for PTI Fall 2016 Orientation</w:t>
            </w:r>
          </w:p>
          <w:p w:rsidR="00176756" w:rsidRPr="00176756" w:rsidRDefault="00176756" w:rsidP="00176756">
            <w:pPr>
              <w:pStyle w:val="Event"/>
              <w:rPr>
                <w:szCs w:val="18"/>
              </w:rPr>
            </w:pPr>
            <w:r w:rsidRPr="00176756">
              <w:rPr>
                <w:szCs w:val="18"/>
              </w:rPr>
              <w:t>Jonica Gonzalez</w:t>
            </w:r>
          </w:p>
          <w:p w:rsidR="00176756" w:rsidRPr="00176756" w:rsidRDefault="00176756" w:rsidP="00176756">
            <w:pPr>
              <w:pStyle w:val="Event"/>
              <w:rPr>
                <w:szCs w:val="18"/>
              </w:rPr>
            </w:pPr>
            <w:r w:rsidRPr="00176756">
              <w:rPr>
                <w:szCs w:val="18"/>
              </w:rPr>
              <w:t>David Ellis</w:t>
            </w:r>
          </w:p>
          <w:p w:rsidR="00176756" w:rsidRPr="00176756" w:rsidRDefault="00176756" w:rsidP="00176756">
            <w:pPr>
              <w:pStyle w:val="Event"/>
              <w:rPr>
                <w:szCs w:val="18"/>
              </w:rPr>
            </w:pPr>
            <w:r w:rsidRPr="00176756">
              <w:rPr>
                <w:szCs w:val="18"/>
              </w:rPr>
              <w:t>Tami Allred</w:t>
            </w:r>
          </w:p>
          <w:p w:rsidR="00176756" w:rsidRPr="00176756" w:rsidRDefault="00176756" w:rsidP="00176756">
            <w:pPr>
              <w:pStyle w:val="Event"/>
              <w:rPr>
                <w:szCs w:val="18"/>
              </w:rPr>
            </w:pPr>
            <w:r w:rsidRPr="00176756">
              <w:rPr>
                <w:szCs w:val="18"/>
              </w:rPr>
              <w:t>Patty Fox</w:t>
            </w:r>
          </w:p>
          <w:p w:rsidR="007E393C" w:rsidRPr="00796E85" w:rsidRDefault="00176756" w:rsidP="00176756">
            <w:pPr>
              <w:pStyle w:val="Event"/>
              <w:rPr>
                <w:szCs w:val="18"/>
              </w:rPr>
            </w:pPr>
            <w:r w:rsidRPr="00176756">
              <w:rPr>
                <w:szCs w:val="18"/>
              </w:rPr>
              <w:t>Byron Calkins</w:t>
            </w:r>
          </w:p>
        </w:tc>
        <w:tc>
          <w:tcPr>
            <w:tcW w:w="490" w:type="dxa"/>
          </w:tcPr>
          <w:p w:rsidR="007E393C" w:rsidRPr="00796E85" w:rsidRDefault="007E393C" w:rsidP="007E393C">
            <w:pPr>
              <w:pStyle w:val="Event"/>
              <w:rPr>
                <w:szCs w:val="18"/>
              </w:rPr>
            </w:pPr>
            <w:r w:rsidRPr="00796E85">
              <w:rPr>
                <w:szCs w:val="18"/>
              </w:rPr>
              <w:t>IAV</w:t>
            </w:r>
          </w:p>
        </w:tc>
      </w:tr>
      <w:tr w:rsidR="007E393C" w:rsidRPr="00796E85" w:rsidTr="00796E85">
        <w:tc>
          <w:tcPr>
            <w:tcW w:w="990" w:type="dxa"/>
          </w:tcPr>
          <w:p w:rsidR="007E393C" w:rsidRPr="00796E85" w:rsidRDefault="007E393C" w:rsidP="00796E85">
            <w:pPr>
              <w:pStyle w:val="Event"/>
              <w:rPr>
                <w:rStyle w:val="PlaceholderText"/>
                <w:color w:val="auto"/>
                <w:szCs w:val="18"/>
              </w:rPr>
            </w:pPr>
            <w:r w:rsidRPr="00796E85">
              <w:rPr>
                <w:szCs w:val="18"/>
              </w:rPr>
              <w:t>11:</w:t>
            </w:r>
            <w:r w:rsidR="00796E85">
              <w:rPr>
                <w:szCs w:val="18"/>
              </w:rPr>
              <w:t>5</w:t>
            </w:r>
            <w:r w:rsidRPr="00796E85">
              <w:rPr>
                <w:szCs w:val="18"/>
              </w:rPr>
              <w:t>5 am</w:t>
            </w:r>
          </w:p>
        </w:tc>
        <w:tc>
          <w:tcPr>
            <w:tcW w:w="7160" w:type="dxa"/>
          </w:tcPr>
          <w:p w:rsidR="007E393C" w:rsidRPr="00796E85" w:rsidRDefault="007E393C" w:rsidP="007E393C">
            <w:pPr>
              <w:pStyle w:val="Event"/>
              <w:rPr>
                <w:b/>
                <w:szCs w:val="18"/>
              </w:rPr>
            </w:pPr>
            <w:r w:rsidRPr="00796E85">
              <w:rPr>
                <w:b/>
                <w:szCs w:val="18"/>
              </w:rPr>
              <w:t>PTI Faculty Senate Committee Open Discussion</w:t>
            </w:r>
          </w:p>
          <w:p w:rsidR="007E393C" w:rsidRPr="00796E85" w:rsidRDefault="007E393C" w:rsidP="007E393C">
            <w:pPr>
              <w:pStyle w:val="Event"/>
              <w:rPr>
                <w:szCs w:val="18"/>
              </w:rPr>
            </w:pPr>
            <w:r w:rsidRPr="00796E85">
              <w:rPr>
                <w:szCs w:val="18"/>
              </w:rPr>
              <w:t>[Q&amp;A panel: All speakers]</w:t>
            </w:r>
          </w:p>
        </w:tc>
        <w:tc>
          <w:tcPr>
            <w:tcW w:w="490" w:type="dxa"/>
          </w:tcPr>
          <w:p w:rsidR="007E393C" w:rsidRPr="00796E85" w:rsidRDefault="007E393C" w:rsidP="007E393C">
            <w:pPr>
              <w:pStyle w:val="Event"/>
              <w:rPr>
                <w:szCs w:val="18"/>
              </w:rPr>
            </w:pPr>
            <w:r w:rsidRPr="00796E85">
              <w:rPr>
                <w:szCs w:val="18"/>
              </w:rPr>
              <w:t>IAV</w:t>
            </w:r>
          </w:p>
        </w:tc>
      </w:tr>
    </w:tbl>
    <w:p w:rsidR="00575B64" w:rsidRPr="00796E85" w:rsidRDefault="00EF6CD0">
      <w:pPr>
        <w:pStyle w:val="AgendaInformation"/>
        <w:rPr>
          <w:szCs w:val="18"/>
        </w:rPr>
      </w:pPr>
      <w:r w:rsidRPr="00796E85">
        <w:rPr>
          <w:szCs w:val="18"/>
        </w:rPr>
        <w:t xml:space="preserve">GBC </w:t>
      </w:r>
      <w:r w:rsidR="0030311A" w:rsidRPr="00796E85">
        <w:rPr>
          <w:szCs w:val="18"/>
        </w:rPr>
        <w:t>Faculty</w:t>
      </w:r>
      <w:r w:rsidR="00956A92" w:rsidRPr="00796E85">
        <w:rPr>
          <w:szCs w:val="18"/>
        </w:rPr>
        <w:t xml:space="preserve"> and Professional</w:t>
      </w:r>
      <w:r w:rsidR="0030311A" w:rsidRPr="00796E85">
        <w:rPr>
          <w:szCs w:val="18"/>
        </w:rPr>
        <w:t xml:space="preserve"> </w:t>
      </w:r>
      <w:r w:rsidR="008D7E4B" w:rsidRPr="00796E85">
        <w:rPr>
          <w:szCs w:val="18"/>
        </w:rPr>
        <w:t xml:space="preserve">Attendees: </w:t>
      </w:r>
      <w:r w:rsidR="00176756" w:rsidRPr="00176756">
        <w:rPr>
          <w:szCs w:val="18"/>
        </w:rPr>
        <w:t>Jonica Gonzalez, David Ellis</w:t>
      </w:r>
      <w:r w:rsidR="00956A92" w:rsidRPr="00796E85">
        <w:rPr>
          <w:szCs w:val="18"/>
        </w:rPr>
        <w:t xml:space="preserve">, </w:t>
      </w:r>
      <w:r w:rsidR="00176756" w:rsidRPr="00176756">
        <w:rPr>
          <w:szCs w:val="18"/>
        </w:rPr>
        <w:t>Tami Allred</w:t>
      </w:r>
      <w:r w:rsidRPr="00796E85">
        <w:rPr>
          <w:szCs w:val="18"/>
        </w:rPr>
        <w:t>,</w:t>
      </w:r>
      <w:r w:rsidR="00956A92" w:rsidRPr="00796E85">
        <w:rPr>
          <w:szCs w:val="18"/>
        </w:rPr>
        <w:t xml:space="preserve"> </w:t>
      </w:r>
      <w:r w:rsidR="00176756" w:rsidRPr="00176756">
        <w:rPr>
          <w:szCs w:val="18"/>
        </w:rPr>
        <w:t xml:space="preserve">Patty </w:t>
      </w:r>
      <w:r w:rsidR="00176756">
        <w:rPr>
          <w:szCs w:val="18"/>
        </w:rPr>
        <w:t xml:space="preserve">Fox, </w:t>
      </w:r>
      <w:r w:rsidR="00956A92" w:rsidRPr="00796E85">
        <w:rPr>
          <w:szCs w:val="18"/>
        </w:rPr>
        <w:t>Byron Calkins</w:t>
      </w:r>
    </w:p>
    <w:p w:rsidR="00575B64" w:rsidRPr="00796E85" w:rsidRDefault="008D7E4B" w:rsidP="009E6177">
      <w:pPr>
        <w:pStyle w:val="MeetingTitle"/>
        <w:rPr>
          <w:szCs w:val="18"/>
        </w:rPr>
      </w:pPr>
      <w:r w:rsidRPr="00796E85">
        <w:rPr>
          <w:szCs w:val="18"/>
        </w:rPr>
        <w:t>Additional Information:</w:t>
      </w:r>
      <w:r w:rsidR="009E6177" w:rsidRPr="00796E85">
        <w:rPr>
          <w:szCs w:val="18"/>
        </w:rPr>
        <w:t xml:space="preserve"> TBA</w:t>
      </w:r>
    </w:p>
    <w:sectPr w:rsidR="00575B64" w:rsidRPr="00796E85" w:rsidSect="00F25405">
      <w:headerReference w:type="default" r:id="rId9"/>
      <w:pgSz w:w="12240" w:h="15840"/>
      <w:pgMar w:top="720" w:right="1800" w:bottom="1440" w:left="1800" w:header="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F0A9F" w:rsidRDefault="009F0A9F">
      <w:r>
        <w:separator/>
      </w:r>
    </w:p>
  </w:endnote>
  <w:endnote w:type="continuationSeparator" w:id="0">
    <w:p w:rsidR="009F0A9F" w:rsidRDefault="009F0A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F0A9F" w:rsidRDefault="009F0A9F">
      <w:r>
        <w:separator/>
      </w:r>
    </w:p>
  </w:footnote>
  <w:footnote w:type="continuationSeparator" w:id="0">
    <w:p w:rsidR="009F0A9F" w:rsidRDefault="009F0A9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75B64" w:rsidRDefault="008D7E4B">
    <w:pPr>
      <w:pStyle w:val="AgendaHeading"/>
    </w:pPr>
    <w:r>
      <w:t>agenda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F"/>
    <w:multiLevelType w:val="singleLevel"/>
    <w:tmpl w:val="2ED648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1" w15:restartNumberingAfterBreak="0">
    <w:nsid w:val="FFFFFF83"/>
    <w:multiLevelType w:val="singleLevel"/>
    <w:tmpl w:val="F42028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2" w15:restartNumberingAfterBreak="0">
    <w:nsid w:val="FFFFFF88"/>
    <w:multiLevelType w:val="singleLevel"/>
    <w:tmpl w:val="630A0C6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 w15:restartNumberingAfterBreak="0">
    <w:nsid w:val="FFFFFF89"/>
    <w:multiLevelType w:val="singleLevel"/>
    <w:tmpl w:val="78BA038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attachedTemplate r:id="rId1"/>
  <w:stylePaneFormatFilter w:val="1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55A2"/>
    <w:rsid w:val="000C1A56"/>
    <w:rsid w:val="000D6537"/>
    <w:rsid w:val="00131ABE"/>
    <w:rsid w:val="00150A4F"/>
    <w:rsid w:val="00176756"/>
    <w:rsid w:val="001A7592"/>
    <w:rsid w:val="001E592E"/>
    <w:rsid w:val="002129A5"/>
    <w:rsid w:val="00292171"/>
    <w:rsid w:val="002D4860"/>
    <w:rsid w:val="002F59A3"/>
    <w:rsid w:val="0030311A"/>
    <w:rsid w:val="00376712"/>
    <w:rsid w:val="00392867"/>
    <w:rsid w:val="004B0A18"/>
    <w:rsid w:val="004C31F5"/>
    <w:rsid w:val="005407F2"/>
    <w:rsid w:val="0054249F"/>
    <w:rsid w:val="005547DF"/>
    <w:rsid w:val="00575B64"/>
    <w:rsid w:val="006459F5"/>
    <w:rsid w:val="00686AD7"/>
    <w:rsid w:val="006A12CF"/>
    <w:rsid w:val="00796E85"/>
    <w:rsid w:val="007E2363"/>
    <w:rsid w:val="007E393C"/>
    <w:rsid w:val="007F79BC"/>
    <w:rsid w:val="00827795"/>
    <w:rsid w:val="00850A5E"/>
    <w:rsid w:val="008C1689"/>
    <w:rsid w:val="008D7E4B"/>
    <w:rsid w:val="00956A92"/>
    <w:rsid w:val="009756E3"/>
    <w:rsid w:val="009E6177"/>
    <w:rsid w:val="009F0A9F"/>
    <w:rsid w:val="009F64BA"/>
    <w:rsid w:val="00A14B05"/>
    <w:rsid w:val="00A55AC9"/>
    <w:rsid w:val="00A80740"/>
    <w:rsid w:val="00AA43F9"/>
    <w:rsid w:val="00AE0AC2"/>
    <w:rsid w:val="00B22253"/>
    <w:rsid w:val="00B22684"/>
    <w:rsid w:val="00B44C46"/>
    <w:rsid w:val="00B455A2"/>
    <w:rsid w:val="00B72CEC"/>
    <w:rsid w:val="00B855D6"/>
    <w:rsid w:val="00BF475B"/>
    <w:rsid w:val="00C15BB0"/>
    <w:rsid w:val="00C2234E"/>
    <w:rsid w:val="00C62460"/>
    <w:rsid w:val="00CC3BAB"/>
    <w:rsid w:val="00CD71C2"/>
    <w:rsid w:val="00CD72E0"/>
    <w:rsid w:val="00D554B9"/>
    <w:rsid w:val="00DF580B"/>
    <w:rsid w:val="00E212C8"/>
    <w:rsid w:val="00E30189"/>
    <w:rsid w:val="00E766B5"/>
    <w:rsid w:val="00E84101"/>
    <w:rsid w:val="00EA17AC"/>
    <w:rsid w:val="00EB680F"/>
    <w:rsid w:val="00EF6CD0"/>
    <w:rsid w:val="00F25405"/>
    <w:rsid w:val="00F605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77E8061B"/>
  <w15:docId w15:val="{19F7D3F6-C3F6-4CDC-A769-C343DAB360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uiPriority="1"/>
    <w:lsdException w:name="heading 3" w:semiHidden="1" w:uiPriority="1" w:unhideWhenUsed="1" w:qFormat="1"/>
    <w:lsdException w:name="heading 4" w:semiHidden="1" w:uiPriority="1" w:unhideWhenUsed="1" w:qFormat="1"/>
    <w:lsdException w:name="heading 5" w:semiHidden="1" w:uiPriority="1" w:unhideWhenUsed="1" w:qFormat="1"/>
    <w:lsdException w:name="heading 6" w:semiHidden="1" w:uiPriority="1" w:unhideWhenUsed="1" w:qFormat="1"/>
    <w:lsdException w:name="heading 7" w:semiHidden="1" w:uiPriority="1" w:unhideWhenUsed="1" w:qFormat="1"/>
    <w:lsdException w:name="heading 8" w:semiHidden="1" w:uiPriority="1" w:unhideWhenUsed="1" w:qFormat="1"/>
    <w:lsdException w:name="heading 9" w:semiHidden="1" w:uiPriority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 w:qFormat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uiPriority="9" w:qFormat="1"/>
    <w:lsdException w:name="List Number" w:uiPriority="9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uiPriority="10" w:qFormat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uiPriority="10" w:qFormat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4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uiPriority="9" w:qFormat="1"/>
    <w:lsdException w:name="List Continue 2" w:uiPriority="10" w:qFormat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5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uiPriority="3" w:qFormat="1"/>
    <w:lsdException w:name="Hyperlink" w:semiHidden="1" w:unhideWhenUsed="1"/>
    <w:lsdException w:name="FollowedHyperlink" w:semiHidden="1" w:unhideWhenUsed="1"/>
    <w:lsdException w:name="Strong" w:uiPriority="2" w:qFormat="1"/>
    <w:lsdException w:name="Emphasis" w:uiPriority="2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1"/>
    <w:lsdException w:name="Table Theme" w:semiHidden="1" w:unhideWhenUsed="1"/>
    <w:lsdException w:name="Placeholder Text" w:semiHidden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6" w:qFormat="1"/>
    <w:lsdException w:name="Quote" w:uiPriority="29" w:qFormat="1"/>
    <w:lsdException w:name="Intense Quote" w:uiPriority="30" w:qFormat="1"/>
    <w:lsdException w:name="Medium List 2 Accent 1" w:uiPriority="41"/>
    <w:lsdException w:name="Medium Grid 1 Accent 1" w:uiPriority="41"/>
    <w:lsdException w:name="Medium Grid 2 Accent 1" w:uiPriority="41"/>
    <w:lsdException w:name="Medium Grid 3 Accent 1" w:uiPriority="41"/>
    <w:lsdException w:name="Dark List Accent 1" w:uiPriority="41"/>
    <w:lsdException w:name="Colorful Shading Accent 1" w:uiPriority="41"/>
    <w:lsdException w:name="Colorful List Accent 1" w:uiPriority="41"/>
    <w:lsdException w:name="Colorful Grid Accent 1" w:uiPriority="41"/>
    <w:lsdException w:name="Light Shading Accent 2" w:uiPriority="42"/>
    <w:lsdException w:name="Light List Accent 2" w:uiPriority="42"/>
    <w:lsdException w:name="Light Grid Accent 2" w:uiPriority="42"/>
    <w:lsdException w:name="Medium Shading 1 Accent 2" w:uiPriority="42"/>
    <w:lsdException w:name="Medium Shading 2 Accent 2" w:uiPriority="42"/>
    <w:lsdException w:name="Medium List 1 Accent 2" w:uiPriority="42"/>
    <w:lsdException w:name="Medium List 2 Accent 2" w:uiPriority="42"/>
    <w:lsdException w:name="Medium Grid 1 Accent 2" w:uiPriority="42"/>
    <w:lsdException w:name="Medium Grid 2 Accent 2" w:uiPriority="42"/>
    <w:lsdException w:name="Medium Grid 3 Accent 2" w:uiPriority="42"/>
    <w:lsdException w:name="Dark List Accent 2" w:uiPriority="42"/>
    <w:lsdException w:name="Colorful Shading Accent 2" w:uiPriority="42"/>
    <w:lsdException w:name="Colorful List Accent 2" w:uiPriority="42"/>
    <w:lsdException w:name="Colorful Grid Accent 2" w:uiPriority="42"/>
    <w:lsdException w:name="Light Shading Accent 3" w:uiPriority="43"/>
    <w:lsdException w:name="Light List Accent 3" w:uiPriority="43"/>
    <w:lsdException w:name="Light Grid Accent 3" w:uiPriority="43"/>
    <w:lsdException w:name="Medium Shading 1 Accent 3" w:uiPriority="43"/>
    <w:lsdException w:name="Medium Shading 2 Accent 3" w:uiPriority="43"/>
    <w:lsdException w:name="Medium List 1 Accent 3" w:uiPriority="43"/>
    <w:lsdException w:name="Medium List 2 Accent 3" w:uiPriority="43"/>
    <w:lsdException w:name="Medium Grid 1 Accent 3" w:uiPriority="43"/>
    <w:lsdException w:name="Medium Grid 2 Accent 3" w:uiPriority="43"/>
    <w:lsdException w:name="Medium Grid 3 Accent 3" w:uiPriority="43"/>
    <w:lsdException w:name="Dark List Accent 3" w:uiPriority="43"/>
    <w:lsdException w:name="Colorful Shading Accent 3" w:uiPriority="43"/>
    <w:lsdException w:name="Colorful List Accent 3" w:uiPriority="43"/>
    <w:lsdException w:name="Colorful Grid Accent 3" w:uiPriority="43"/>
    <w:lsdException w:name="Light Shading Accent 4" w:uiPriority="44"/>
    <w:lsdException w:name="Light List Accent 4" w:uiPriority="44"/>
    <w:lsdException w:name="Light Grid Accent 4" w:uiPriority="44"/>
    <w:lsdException w:name="Medium Shading 1 Accent 4" w:uiPriority="44"/>
    <w:lsdException w:name="Medium Shading 2 Accent 4" w:uiPriority="44"/>
    <w:lsdException w:name="Medium List 1 Accent 4" w:uiPriority="44"/>
    <w:lsdException w:name="Medium List 2 Accent 4" w:uiPriority="44"/>
    <w:lsdException w:name="Medium Grid 1 Accent 4" w:uiPriority="44"/>
    <w:lsdException w:name="Medium Grid 2 Accent 4" w:uiPriority="44"/>
    <w:lsdException w:name="Medium Grid 3 Accent 4" w:uiPriority="44"/>
    <w:lsdException w:name="Dark List Accent 4" w:uiPriority="44"/>
    <w:lsdException w:name="Colorful Shading Accent 4" w:uiPriority="44"/>
    <w:lsdException w:name="Colorful List Accent 4" w:uiPriority="44"/>
    <w:lsdException w:name="Colorful Grid Accent 4" w:uiPriority="44"/>
    <w:lsdException w:name="Light Shading Accent 5" w:uiPriority="45"/>
    <w:lsdException w:name="Light List Accent 5" w:uiPriority="45"/>
    <w:lsdException w:name="Light Grid Accent 5" w:uiPriority="45"/>
    <w:lsdException w:name="Medium Shading 1 Accent 5" w:uiPriority="45"/>
    <w:lsdException w:name="Medium Shading 2 Accent 5" w:uiPriority="45"/>
    <w:lsdException w:name="Medium List 1 Accent 5" w:uiPriority="45"/>
    <w:lsdException w:name="Medium List 2 Accent 5" w:uiPriority="45"/>
    <w:lsdException w:name="Medium Grid 1 Accent 5" w:uiPriority="45"/>
    <w:lsdException w:name="Medium Grid 2 Accent 5" w:uiPriority="45"/>
    <w:lsdException w:name="Medium Grid 3 Accent 5" w:uiPriority="45"/>
    <w:lsdException w:name="Dark List Accent 5" w:uiPriority="45"/>
    <w:lsdException w:name="Colorful Shading Accent 5" w:uiPriority="45"/>
    <w:lsdException w:name="Colorful List Accent 5" w:uiPriority="45"/>
    <w:lsdException w:name="Colorful Grid Accent 5" w:uiPriority="45"/>
    <w:lsdException w:name="Light Shading Accent 6" w:uiPriority="46"/>
    <w:lsdException w:name="Light List Accent 6" w:uiPriority="46"/>
    <w:lsdException w:name="Light Grid Accent 6" w:uiPriority="46"/>
    <w:lsdException w:name="Medium Shading 1 Accent 6" w:uiPriority="46"/>
    <w:lsdException w:name="Medium Shading 2 Accent 6" w:uiPriority="46"/>
    <w:lsdException w:name="Medium List 1 Accent 6" w:uiPriority="46"/>
    <w:lsdException w:name="Medium List 2 Accent 6" w:uiPriority="46"/>
    <w:lsdException w:name="Medium Grid 1 Accent 6" w:uiPriority="46"/>
    <w:lsdException w:name="Medium Grid 2 Accent 6" w:uiPriority="46"/>
    <w:lsdException w:name="Medium Grid 3 Accent 6" w:uiPriority="46"/>
    <w:lsdException w:name="Dark List Accent 6" w:uiPriority="46"/>
    <w:lsdException w:name="Colorful Shading Accent 6" w:uiPriority="46"/>
    <w:lsdException w:name="Colorful List Accent 6" w:uiPriority="46"/>
    <w:lsdException w:name="Colorful Grid Accent 6" w:uiPriority="4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75B64"/>
    <w:pPr>
      <w:spacing w:after="0" w:line="240" w:lineRule="auto"/>
    </w:pPr>
    <w:rPr>
      <w:sz w:val="18"/>
    </w:rPr>
  </w:style>
  <w:style w:type="paragraph" w:styleId="Heading1">
    <w:name w:val="heading 1"/>
    <w:basedOn w:val="Normal"/>
    <w:next w:val="Normal"/>
    <w:link w:val="Heading1Char"/>
    <w:uiPriority w:val="1"/>
    <w:semiHidden/>
    <w:unhideWhenUsed/>
    <w:qFormat/>
    <w:rsid w:val="00575B64"/>
    <w:pPr>
      <w:spacing w:after="400" w:line="360" w:lineRule="auto"/>
      <w:ind w:left="-86"/>
      <w:outlineLvl w:val="0"/>
    </w:pPr>
    <w:rPr>
      <w:color w:val="D9D9D9" w:themeColor="background1" w:themeShade="D9"/>
      <w:sz w:val="96"/>
      <w:szCs w:val="96"/>
    </w:rPr>
  </w:style>
  <w:style w:type="paragraph" w:styleId="Heading2">
    <w:name w:val="heading 2"/>
    <w:basedOn w:val="Normal"/>
    <w:next w:val="Normal"/>
    <w:link w:val="Heading2Char"/>
    <w:uiPriority w:val="1"/>
    <w:unhideWhenUsed/>
    <w:rsid w:val="00575B64"/>
    <w:pPr>
      <w:spacing w:before="320"/>
      <w:outlineLvl w:val="1"/>
    </w:pPr>
    <w:rPr>
      <w:b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semiHidden/>
    <w:rsid w:val="00575B64"/>
    <w:rPr>
      <w:color w:val="D9D9D9" w:themeColor="background1" w:themeShade="D9"/>
      <w:sz w:val="96"/>
      <w:szCs w:val="96"/>
    </w:rPr>
  </w:style>
  <w:style w:type="character" w:customStyle="1" w:styleId="Heading2Char">
    <w:name w:val="Heading 2 Char"/>
    <w:basedOn w:val="DefaultParagraphFont"/>
    <w:link w:val="Heading2"/>
    <w:uiPriority w:val="1"/>
    <w:rsid w:val="00575B64"/>
    <w:rPr>
      <w:b/>
      <w:sz w:val="18"/>
    </w:rPr>
  </w:style>
  <w:style w:type="character" w:styleId="PlaceholderText">
    <w:name w:val="Placeholder Text"/>
    <w:basedOn w:val="DefaultParagraphFont"/>
    <w:uiPriority w:val="99"/>
    <w:semiHidden/>
    <w:rsid w:val="00575B64"/>
    <w:rPr>
      <w:color w:val="808080"/>
    </w:rPr>
  </w:style>
  <w:style w:type="table" w:styleId="TableGrid">
    <w:name w:val="Table Grid"/>
    <w:basedOn w:val="TableNormal"/>
    <w:uiPriority w:val="1"/>
    <w:rsid w:val="00575B64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Event-Bold">
    <w:name w:val="Event - Bold"/>
    <w:basedOn w:val="Event"/>
    <w:qFormat/>
    <w:rsid w:val="00575B64"/>
    <w:rPr>
      <w:b/>
    </w:rPr>
  </w:style>
  <w:style w:type="paragraph" w:customStyle="1" w:styleId="DateTime">
    <w:name w:val="Date &amp; Time"/>
    <w:basedOn w:val="Normal"/>
    <w:qFormat/>
    <w:rsid w:val="00575B64"/>
    <w:pPr>
      <w:spacing w:after="300"/>
      <w:contextualSpacing/>
    </w:pPr>
  </w:style>
  <w:style w:type="paragraph" w:customStyle="1" w:styleId="AgendaInformation">
    <w:name w:val="Agenda Information"/>
    <w:basedOn w:val="Normal"/>
    <w:qFormat/>
    <w:rsid w:val="00575B64"/>
    <w:pPr>
      <w:spacing w:after="600" w:line="336" w:lineRule="auto"/>
      <w:contextualSpacing/>
    </w:pPr>
  </w:style>
  <w:style w:type="paragraph" w:customStyle="1" w:styleId="Event">
    <w:name w:val="Event"/>
    <w:basedOn w:val="Normal"/>
    <w:qFormat/>
    <w:rsid w:val="00575B64"/>
    <w:pPr>
      <w:spacing w:after="80"/>
    </w:pPr>
  </w:style>
  <w:style w:type="paragraph" w:customStyle="1" w:styleId="AdditionalInformation">
    <w:name w:val="Additional Information"/>
    <w:basedOn w:val="AgendaInformation"/>
    <w:qFormat/>
    <w:rsid w:val="00575B64"/>
    <w:pPr>
      <w:spacing w:after="120"/>
      <w:contextualSpacing w:val="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75B6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75B64"/>
    <w:rPr>
      <w:rFonts w:ascii="Tahoma" w:hAnsi="Tahoma" w:cs="Tahoma"/>
      <w:sz w:val="16"/>
      <w:szCs w:val="16"/>
    </w:rPr>
  </w:style>
  <w:style w:type="paragraph" w:customStyle="1" w:styleId="AgendaHeading">
    <w:name w:val="Agenda Heading"/>
    <w:basedOn w:val="Normal"/>
    <w:qFormat/>
    <w:rsid w:val="00575B64"/>
    <w:pPr>
      <w:spacing w:after="400" w:line="360" w:lineRule="auto"/>
      <w:ind w:left="-86"/>
      <w:outlineLvl w:val="0"/>
    </w:pPr>
    <w:rPr>
      <w:color w:val="D9D9D9" w:themeColor="background1" w:themeShade="D9"/>
      <w:sz w:val="96"/>
      <w:szCs w:val="96"/>
    </w:rPr>
  </w:style>
  <w:style w:type="paragraph" w:customStyle="1" w:styleId="MeetingTitle">
    <w:name w:val="Meeting Title"/>
    <w:basedOn w:val="Normal"/>
    <w:qFormat/>
    <w:rsid w:val="00575B64"/>
    <w:pPr>
      <w:spacing w:before="320"/>
      <w:outlineLvl w:val="1"/>
    </w:pPr>
    <w:rPr>
      <w:b/>
    </w:rPr>
  </w:style>
  <w:style w:type="paragraph" w:styleId="Header">
    <w:name w:val="header"/>
    <w:basedOn w:val="Normal"/>
    <w:link w:val="HeaderChar"/>
    <w:uiPriority w:val="99"/>
    <w:unhideWhenUsed/>
    <w:rsid w:val="00575B6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75B64"/>
    <w:rPr>
      <w:sz w:val="18"/>
    </w:rPr>
  </w:style>
  <w:style w:type="paragraph" w:styleId="Footer">
    <w:name w:val="footer"/>
    <w:basedOn w:val="Normal"/>
    <w:link w:val="FooterChar"/>
    <w:uiPriority w:val="99"/>
    <w:unhideWhenUsed/>
    <w:rsid w:val="00575B6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75B64"/>
    <w:rPr>
      <w:sz w:val="18"/>
    </w:rPr>
  </w:style>
  <w:style w:type="paragraph" w:customStyle="1" w:styleId="PlaceholderAutotext58">
    <w:name w:val="PlaceholderAutotext_58"/>
    <w:rsid w:val="00575B64"/>
    <w:rPr>
      <w:rFonts w:eastAsiaTheme="minorEastAs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04214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583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721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glossaryDocument" Target="glossary/document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GBC\AppData\Local\Temp\TS010169557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CA390578A8614F6FA2030D76D7A3AC9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63F9287-59AD-4F32-B774-5BA561063798}"/>
      </w:docPartPr>
      <w:docPartBody>
        <w:p w:rsidR="00B80ABA" w:rsidRDefault="00B80ABA">
          <w:pPr>
            <w:pStyle w:val="CA390578A8614F6FA2030D76D7A3AC9F"/>
          </w:pPr>
          <w:r>
            <w:t>[Pick the date]</w:t>
          </w:r>
        </w:p>
      </w:docPartBody>
    </w:docPart>
    <w:docPart>
      <w:docPartPr>
        <w:name w:val="72B0AA1D274049A49608CFDB43C627E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093D38A-F680-41AE-A6E3-F502B18CC4BA}"/>
      </w:docPartPr>
      <w:docPartBody>
        <w:p w:rsidR="00B80ABA" w:rsidRDefault="00B80ABA">
          <w:pPr>
            <w:pStyle w:val="72B0AA1D274049A49608CFDB43C627E6"/>
          </w:pPr>
          <w:r>
            <w:t>[Your name]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revisionView w:inkAnnotations="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0ABA"/>
    <w:rsid w:val="00133201"/>
    <w:rsid w:val="001931A9"/>
    <w:rsid w:val="002F3CCD"/>
    <w:rsid w:val="00462AE5"/>
    <w:rsid w:val="006059B0"/>
    <w:rsid w:val="006341E3"/>
    <w:rsid w:val="006753CD"/>
    <w:rsid w:val="0069369A"/>
    <w:rsid w:val="00715933"/>
    <w:rsid w:val="009836FA"/>
    <w:rsid w:val="00B80ABA"/>
    <w:rsid w:val="00D67A82"/>
    <w:rsid w:val="00E25B64"/>
    <w:rsid w:val="00FA4D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72F25A5BFD6D469694BBB5775885DF30">
    <w:name w:val="72F25A5BFD6D469694BBB5775885DF30"/>
  </w:style>
  <w:style w:type="paragraph" w:customStyle="1" w:styleId="CA390578A8614F6FA2030D76D7A3AC9F">
    <w:name w:val="CA390578A8614F6FA2030D76D7A3AC9F"/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paragraph" w:customStyle="1" w:styleId="0751EDC8F487412297F1C8E48E63B24C">
    <w:name w:val="0751EDC8F487412297F1C8E48E63B24C"/>
  </w:style>
  <w:style w:type="paragraph" w:customStyle="1" w:styleId="72B0AA1D274049A49608CFDB43C627E6">
    <w:name w:val="72B0AA1D274049A49608CFDB43C627E6"/>
  </w:style>
  <w:style w:type="paragraph" w:customStyle="1" w:styleId="54275DC89B154232A0AE74ECF601B47E">
    <w:name w:val="54275DC89B154232A0AE74ECF601B47E"/>
  </w:style>
  <w:style w:type="paragraph" w:customStyle="1" w:styleId="B0E7048BE45842EBAE622476922F0DD3">
    <w:name w:val="B0E7048BE45842EBAE622476922F0DD3"/>
  </w:style>
  <w:style w:type="paragraph" w:customStyle="1" w:styleId="9026C781589E4EB49714E9AD53CFCCDA">
    <w:name w:val="9026C781589E4EB49714E9AD53CFCCDA"/>
  </w:style>
  <w:style w:type="paragraph" w:customStyle="1" w:styleId="606FD7B243C34EBC81FBC136C6077EDB">
    <w:name w:val="606FD7B243C34EBC81FBC136C6077EDB"/>
  </w:style>
  <w:style w:type="paragraph" w:customStyle="1" w:styleId="78FDFB56E18942D1BB01690A07393ACE">
    <w:name w:val="78FDFB56E18942D1BB01690A07393ACE"/>
  </w:style>
  <w:style w:type="paragraph" w:customStyle="1" w:styleId="Event">
    <w:name w:val="Event"/>
    <w:basedOn w:val="Normal"/>
    <w:qFormat/>
    <w:pPr>
      <w:spacing w:after="80" w:line="240" w:lineRule="auto"/>
    </w:pPr>
    <w:rPr>
      <w:rFonts w:eastAsiaTheme="minorHAnsi"/>
      <w:sz w:val="18"/>
    </w:rPr>
  </w:style>
  <w:style w:type="paragraph" w:customStyle="1" w:styleId="FFBCE760790842A38F7C9736215E3892">
    <w:name w:val="FFBCE760790842A38F7C9736215E3892"/>
  </w:style>
  <w:style w:type="paragraph" w:customStyle="1" w:styleId="F0804603A94B407FADD9D21D6686EF2D">
    <w:name w:val="F0804603A94B407FADD9D21D6686EF2D"/>
  </w:style>
  <w:style w:type="paragraph" w:customStyle="1" w:styleId="EC1C9EA489A04887B02A4EBE0CF85C9D">
    <w:name w:val="EC1C9EA489A04887B02A4EBE0CF85C9D"/>
  </w:style>
  <w:style w:type="paragraph" w:customStyle="1" w:styleId="4DB1302EA1634C9A8E4D9341D95624C7">
    <w:name w:val="4DB1302EA1634C9A8E4D9341D95624C7"/>
  </w:style>
  <w:style w:type="paragraph" w:customStyle="1" w:styleId="8E7D897D083D49E193F10CA74E0FF785">
    <w:name w:val="8E7D897D083D49E193F10CA74E0FF785"/>
  </w:style>
  <w:style w:type="paragraph" w:customStyle="1" w:styleId="C73A530369EB43AAAC00738A253F3D3D">
    <w:name w:val="C73A530369EB43AAAC00738A253F3D3D"/>
  </w:style>
  <w:style w:type="paragraph" w:customStyle="1" w:styleId="2BC4CF5AD983498EB8331C3B214B1729">
    <w:name w:val="2BC4CF5AD983498EB8331C3B214B1729"/>
  </w:style>
  <w:style w:type="paragraph" w:customStyle="1" w:styleId="ADE9037D529C468F94AEEFA0A3AF3511">
    <w:name w:val="ADE9037D529C468F94AEEFA0A3AF3511"/>
  </w:style>
  <w:style w:type="paragraph" w:customStyle="1" w:styleId="A0276095BAC642B491BA89D754A78E8D">
    <w:name w:val="A0276095BAC642B491BA89D754A78E8D"/>
  </w:style>
  <w:style w:type="paragraph" w:customStyle="1" w:styleId="4AA276FC65DD4B12A18F36A4DFA04A44">
    <w:name w:val="4AA276FC65DD4B12A18F36A4DFA04A44"/>
  </w:style>
  <w:style w:type="paragraph" w:customStyle="1" w:styleId="ECEEF81EB6B34F37A04C17146B6FDAC4">
    <w:name w:val="ECEEF81EB6B34F37A04C17146B6FDAC4"/>
  </w:style>
  <w:style w:type="paragraph" w:customStyle="1" w:styleId="8B4C17B3788C4471BF7E42AF46C1232C">
    <w:name w:val="8B4C17B3788C4471BF7E42AF46C1232C"/>
  </w:style>
  <w:style w:type="paragraph" w:customStyle="1" w:styleId="7BABE4A9FBE54CB28CB02680FFA5366A">
    <w:name w:val="7BABE4A9FBE54CB28CB02680FFA5366A"/>
  </w:style>
  <w:style w:type="paragraph" w:customStyle="1" w:styleId="242089F435EB4AFBAE24BFB5F8139A65">
    <w:name w:val="242089F435EB4AFBAE24BFB5F8139A65"/>
  </w:style>
  <w:style w:type="paragraph" w:customStyle="1" w:styleId="1E762E2E134C45EBB59D2F547E524929">
    <w:name w:val="1E762E2E134C45EBB59D2F547E524929"/>
  </w:style>
  <w:style w:type="paragraph" w:customStyle="1" w:styleId="287B1BB054A54B418780CD99AA02D067">
    <w:name w:val="287B1BB054A54B418780CD99AA02D067"/>
  </w:style>
  <w:style w:type="paragraph" w:customStyle="1" w:styleId="3CDDFD53E2204BDF84B5CA47F36D0B82">
    <w:name w:val="3CDDFD53E2204BDF84B5CA47F36D0B82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100000" t="-60000" r="100000" b="20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100000" t="100000" r="100000" b="10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2016-09-20T00:00:00</PublishDate>
  <Abstract/>
  <CompanyAddress/>
  <CompanyPhone/>
  <CompanyFax/>
  <CompanyEmail/>
</CoverPageProperties>
</file>

<file path=customXml/item2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587060BF-7A1C-4F8C-9F24-F2975536101F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TS010169557.dotx</Template>
  <TotalTime>3</TotalTime>
  <Pages>1</Pages>
  <Words>175</Words>
  <Characters>1001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Meeting agenda</vt:lpstr>
    </vt:vector>
  </TitlesOfParts>
  <Company>Microsoft</Company>
  <LinksUpToDate>false</LinksUpToDate>
  <CharactersWithSpaces>1174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Meeting agenda</dc:title>
  <dc:creator>PTI Faculty Senate Committee</dc:creator>
  <cp:lastModifiedBy>Great Basin College</cp:lastModifiedBy>
  <cp:revision>4</cp:revision>
  <cp:lastPrinted>2014-08-23T00:44:00Z</cp:lastPrinted>
  <dcterms:created xsi:type="dcterms:W3CDTF">2016-09-20T17:38:00Z</dcterms:created>
  <dcterms:modified xsi:type="dcterms:W3CDTF">2016-09-20T17:41:00Z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TC101695579990</vt:lpwstr>
  </property>
</Properties>
</file>