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Default="00682C21" w:rsidP="00956A92">
      <w:pPr>
        <w:pStyle w:val="DateTime"/>
      </w:pPr>
      <w:sdt>
        <w:sdt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5-09-22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956A92">
            <w:t>9/22</w:t>
          </w:r>
          <w:r w:rsidR="009E6177">
            <w:t>/201</w:t>
          </w:r>
          <w:r w:rsidR="00EB680F">
            <w:t>5</w:t>
          </w:r>
        </w:sdtContent>
      </w:sdt>
      <w:r w:rsidR="00AA43F9">
        <w:t xml:space="preserve"> @ </w:t>
      </w:r>
      <w:r w:rsidR="00956A92">
        <w:t xml:space="preserve">11:00 </w:t>
      </w:r>
      <w:proofErr w:type="gramStart"/>
      <w:r w:rsidR="00956A92">
        <w:t>am</w:t>
      </w:r>
      <w:proofErr w:type="gramEnd"/>
      <w:r w:rsidR="00B455A2">
        <w:t xml:space="preserve"> </w:t>
      </w:r>
      <w:r w:rsidR="00AA43F9">
        <w:t xml:space="preserve">in the </w:t>
      </w:r>
      <w:r w:rsidR="00956A92">
        <w:t>High Tech Center</w:t>
      </w:r>
      <w:r w:rsidR="005407F2">
        <w:t xml:space="preserve"> C</w:t>
      </w:r>
      <w:r w:rsidR="00AA43F9">
        <w:t xml:space="preserve">lassroom </w:t>
      </w:r>
      <w:r w:rsidR="00956A92">
        <w:t>#121</w:t>
      </w:r>
      <w:r w:rsidR="00AA43F9">
        <w:t xml:space="preserve">. </w:t>
      </w:r>
    </w:p>
    <w:p w:rsidR="00956A92" w:rsidRDefault="00956A92" w:rsidP="00956A92">
      <w:pPr>
        <w:pStyle w:val="DateTime"/>
      </w:pPr>
    </w:p>
    <w:p w:rsidR="00575B64" w:rsidRDefault="00EA17AC" w:rsidP="00956A92">
      <w:pPr>
        <w:pStyle w:val="DateTime"/>
      </w:pPr>
      <w:r>
        <w:t>Orientation</w:t>
      </w:r>
      <w:r w:rsidR="008D7E4B">
        <w:t xml:space="preserve"> called by: </w:t>
      </w:r>
      <w:sdt>
        <w:sdt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956A92">
            <w:t>PTI Faculty Senate Committee</w:t>
          </w:r>
        </w:sdtContent>
      </w:sdt>
    </w:p>
    <w:p w:rsidR="00575B64" w:rsidRDefault="00EF6CD0">
      <w:pPr>
        <w:pStyle w:val="AgendaInformation"/>
      </w:pPr>
      <w:r>
        <w:t xml:space="preserve">GBC </w:t>
      </w:r>
      <w:r w:rsidR="0030311A">
        <w:t>Faculty</w:t>
      </w:r>
      <w:r w:rsidR="00956A92">
        <w:t xml:space="preserve"> and Professional</w:t>
      </w:r>
      <w:r w:rsidR="0030311A">
        <w:t xml:space="preserve"> </w:t>
      </w:r>
      <w:r w:rsidR="008D7E4B">
        <w:t xml:space="preserve">Attendees: </w:t>
      </w:r>
      <w:r w:rsidR="00956A92" w:rsidRPr="00956A92">
        <w:t>Stephanie Davis, Carmen Matlock</w:t>
      </w:r>
      <w:r>
        <w:t>,</w:t>
      </w:r>
      <w:r w:rsidR="00956A92" w:rsidRPr="00956A92">
        <w:t xml:space="preserve"> Heather Steel, Glen </w:t>
      </w:r>
      <w:proofErr w:type="spellStart"/>
      <w:r w:rsidR="00956A92" w:rsidRPr="00956A92">
        <w:t>Tenney</w:t>
      </w:r>
      <w:proofErr w:type="spellEnd"/>
      <w:r w:rsidR="00956A92" w:rsidRPr="00956A92">
        <w:t>, Byron Calkins</w:t>
      </w: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2088"/>
        <w:gridCol w:w="5407"/>
        <w:gridCol w:w="1361"/>
      </w:tblGrid>
      <w:tr w:rsidR="00575B64" w:rsidTr="00E84101">
        <w:tc>
          <w:tcPr>
            <w:tcW w:w="2088" w:type="dxa"/>
          </w:tcPr>
          <w:p w:rsidR="00575B64" w:rsidRDefault="00956A92" w:rsidP="00956A92">
            <w:pPr>
              <w:pStyle w:val="Event"/>
            </w:pPr>
            <w:r>
              <w:t>11</w:t>
            </w:r>
            <w:r w:rsidR="00B455A2">
              <w:t xml:space="preserve">:00 </w:t>
            </w:r>
            <w:r>
              <w:t>a</w:t>
            </w:r>
            <w:r w:rsidR="00B455A2">
              <w:t>m</w:t>
            </w:r>
          </w:p>
        </w:tc>
        <w:tc>
          <w:tcPr>
            <w:tcW w:w="5407" w:type="dxa"/>
          </w:tcPr>
          <w:p w:rsidR="00575B64" w:rsidRDefault="009E6177">
            <w:pPr>
              <w:pStyle w:val="Event-Bold"/>
            </w:pPr>
            <w:r>
              <w:t>Introduction</w:t>
            </w:r>
          </w:p>
          <w:p w:rsidR="00B455A2" w:rsidRDefault="00B455A2" w:rsidP="00B455A2">
            <w:pPr>
              <w:pStyle w:val="Event"/>
            </w:pPr>
            <w:r>
              <w:t>Welcome: Byron Calkins</w:t>
            </w:r>
          </w:p>
        </w:tc>
        <w:tc>
          <w:tcPr>
            <w:tcW w:w="1361" w:type="dxa"/>
          </w:tcPr>
          <w:p w:rsidR="00575B64" w:rsidRDefault="00956A92" w:rsidP="00B455A2">
            <w:pPr>
              <w:pStyle w:val="Event"/>
            </w:pPr>
            <w:r>
              <w:t>IAV</w:t>
            </w:r>
          </w:p>
        </w:tc>
      </w:tr>
      <w:tr w:rsidR="00575B64" w:rsidTr="00E84101">
        <w:tc>
          <w:tcPr>
            <w:tcW w:w="2088" w:type="dxa"/>
          </w:tcPr>
          <w:p w:rsidR="00575B64" w:rsidRDefault="00956A92" w:rsidP="00B455A2">
            <w:pPr>
              <w:pStyle w:val="Event"/>
            </w:pPr>
            <w:r>
              <w:t>11:05 a</w:t>
            </w:r>
            <w:r w:rsidR="00B455A2">
              <w:t>m</w:t>
            </w:r>
          </w:p>
        </w:tc>
        <w:tc>
          <w:tcPr>
            <w:tcW w:w="5407" w:type="dxa"/>
          </w:tcPr>
          <w:p w:rsidR="00575B64" w:rsidRDefault="00CB6E39">
            <w:pPr>
              <w:pStyle w:val="Event-Bold"/>
            </w:pPr>
            <w:r>
              <w:t>PTI</w:t>
            </w:r>
            <w:r w:rsidR="00956A92">
              <w:t xml:space="preserve"> </w:t>
            </w:r>
            <w:r w:rsidR="00956A92" w:rsidRPr="00956A92">
              <w:t>Faculty Senate Committee</w:t>
            </w:r>
            <w:r w:rsidR="00956A92">
              <w:t xml:space="preserve"> Updates</w:t>
            </w:r>
          </w:p>
          <w:p w:rsidR="00956A92" w:rsidRDefault="00956A92">
            <w:pPr>
              <w:pStyle w:val="Event"/>
            </w:pPr>
            <w:r w:rsidRPr="00956A92">
              <w:t>Stephanie Davis</w:t>
            </w:r>
            <w:r w:rsidRPr="00B455A2">
              <w:t xml:space="preserve"> </w:t>
            </w:r>
          </w:p>
          <w:p w:rsidR="00956A92" w:rsidRDefault="00956A92">
            <w:pPr>
              <w:pStyle w:val="Event"/>
            </w:pPr>
            <w:r w:rsidRPr="00956A92">
              <w:t xml:space="preserve">Carmen Matlock </w:t>
            </w:r>
          </w:p>
          <w:p w:rsidR="00575B64" w:rsidRDefault="00956A92">
            <w:pPr>
              <w:pStyle w:val="Event"/>
            </w:pPr>
            <w:r w:rsidRPr="00956A92">
              <w:t>Heather Steel</w:t>
            </w:r>
          </w:p>
          <w:p w:rsidR="00956A92" w:rsidRDefault="00956A92">
            <w:pPr>
              <w:pStyle w:val="Event"/>
            </w:pPr>
            <w:r w:rsidRPr="00956A92">
              <w:t xml:space="preserve">Glen </w:t>
            </w:r>
            <w:proofErr w:type="spellStart"/>
            <w:r w:rsidRPr="00956A92">
              <w:t>Tenney</w:t>
            </w:r>
            <w:proofErr w:type="spellEnd"/>
          </w:p>
        </w:tc>
        <w:tc>
          <w:tcPr>
            <w:tcW w:w="1361" w:type="dxa"/>
          </w:tcPr>
          <w:p w:rsidR="00575B64" w:rsidRDefault="00956A92" w:rsidP="00B455A2">
            <w:pPr>
              <w:pStyle w:val="Event"/>
            </w:pPr>
            <w:r>
              <w:t>IAV</w:t>
            </w:r>
          </w:p>
        </w:tc>
      </w:tr>
      <w:tr w:rsidR="00575B64" w:rsidTr="00E84101">
        <w:tc>
          <w:tcPr>
            <w:tcW w:w="2088" w:type="dxa"/>
          </w:tcPr>
          <w:p w:rsidR="00575B64" w:rsidRDefault="00956A92" w:rsidP="00EF6CD0">
            <w:pPr>
              <w:pStyle w:val="Event"/>
            </w:pPr>
            <w:r>
              <w:t>11</w:t>
            </w:r>
            <w:r w:rsidR="00B455A2">
              <w:t>:2</w:t>
            </w:r>
            <w:r w:rsidR="00EF6CD0">
              <w:t>5</w:t>
            </w:r>
            <w:r>
              <w:t xml:space="preserve"> am</w:t>
            </w:r>
          </w:p>
        </w:tc>
        <w:tc>
          <w:tcPr>
            <w:tcW w:w="5407" w:type="dxa"/>
          </w:tcPr>
          <w:p w:rsidR="00956A92" w:rsidRDefault="00956A92" w:rsidP="00DF580B">
            <w:pPr>
              <w:pStyle w:val="Event"/>
              <w:rPr>
                <w:b/>
              </w:rPr>
            </w:pPr>
            <w:r w:rsidRPr="00956A92">
              <w:rPr>
                <w:b/>
              </w:rPr>
              <w:t xml:space="preserve">PTI Faculty Senate Committee </w:t>
            </w:r>
            <w:r>
              <w:rPr>
                <w:b/>
              </w:rPr>
              <w:t>Fall 2015</w:t>
            </w:r>
            <w:r w:rsidR="00EF6CD0">
              <w:rPr>
                <w:b/>
              </w:rPr>
              <w:t xml:space="preserve"> Workload</w:t>
            </w:r>
          </w:p>
          <w:p w:rsidR="00575B64" w:rsidRDefault="00EF6CD0" w:rsidP="00DF580B">
            <w:pPr>
              <w:pStyle w:val="Event"/>
            </w:pPr>
            <w:r w:rsidRPr="00EF6CD0">
              <w:t xml:space="preserve">PTI Performance Review </w:t>
            </w:r>
            <w:r>
              <w:t>P</w:t>
            </w:r>
            <w:r w:rsidRPr="00EF6CD0">
              <w:t>olicy</w:t>
            </w:r>
          </w:p>
          <w:p w:rsidR="00EF6CD0" w:rsidRDefault="00EF6CD0" w:rsidP="00DF580B">
            <w:pPr>
              <w:pStyle w:val="Event"/>
            </w:pPr>
            <w:r w:rsidRPr="00EF6CD0">
              <w:t>PTI Handbook</w:t>
            </w:r>
          </w:p>
          <w:p w:rsidR="00EF6CD0" w:rsidRDefault="00EF6CD0" w:rsidP="00EF6CD0">
            <w:pPr>
              <w:pStyle w:val="Event"/>
            </w:pPr>
            <w:r w:rsidRPr="00EF6CD0">
              <w:t xml:space="preserve">PTI </w:t>
            </w:r>
            <w:r>
              <w:t>2016 Spring Orientation/Training</w:t>
            </w:r>
          </w:p>
          <w:p w:rsidR="00EF6CD0" w:rsidRDefault="00EF6CD0" w:rsidP="00EF6CD0">
            <w:pPr>
              <w:pStyle w:val="Event"/>
            </w:pPr>
            <w:r>
              <w:t>PTI email addresses</w:t>
            </w:r>
          </w:p>
          <w:p w:rsidR="00EF6CD0" w:rsidRDefault="00EF6CD0" w:rsidP="00EF6CD0">
            <w:pPr>
              <w:pStyle w:val="Event"/>
            </w:pPr>
            <w:r>
              <w:t>PTI New Faculty space</w:t>
            </w:r>
          </w:p>
          <w:p w:rsidR="00EF6CD0" w:rsidRDefault="00EF6CD0" w:rsidP="00EF6CD0">
            <w:pPr>
              <w:pStyle w:val="Event"/>
            </w:pPr>
            <w:r>
              <w:t>PTI Pay schedule</w:t>
            </w:r>
          </w:p>
          <w:p w:rsidR="00EF6CD0" w:rsidRDefault="00EF6CD0" w:rsidP="00EF6CD0">
            <w:pPr>
              <w:pStyle w:val="Event"/>
            </w:pPr>
            <w:r>
              <w:t>PTI Software and Course Needs</w:t>
            </w:r>
            <w:bookmarkStart w:id="0" w:name="_GoBack"/>
            <w:bookmarkEnd w:id="0"/>
          </w:p>
        </w:tc>
        <w:tc>
          <w:tcPr>
            <w:tcW w:w="1361" w:type="dxa"/>
          </w:tcPr>
          <w:p w:rsidR="00575B64" w:rsidRDefault="00EF6CD0" w:rsidP="00B455A2">
            <w:pPr>
              <w:pStyle w:val="Event"/>
            </w:pPr>
            <w:r>
              <w:t>IAV</w:t>
            </w:r>
          </w:p>
        </w:tc>
      </w:tr>
      <w:tr w:rsidR="009E6177" w:rsidTr="00E84101">
        <w:tc>
          <w:tcPr>
            <w:tcW w:w="2088" w:type="dxa"/>
          </w:tcPr>
          <w:p w:rsidR="009E6177" w:rsidRDefault="00EF6CD0" w:rsidP="005407F2">
            <w:pPr>
              <w:pStyle w:val="Event"/>
              <w:rPr>
                <w:rStyle w:val="PlaceholderText"/>
                <w:color w:val="auto"/>
              </w:rPr>
            </w:pPr>
            <w:r>
              <w:rPr>
                <w:rStyle w:val="PlaceholderText"/>
                <w:color w:val="auto"/>
              </w:rPr>
              <w:t>11</w:t>
            </w:r>
            <w:r w:rsidR="009E6177">
              <w:rPr>
                <w:rStyle w:val="PlaceholderText"/>
                <w:color w:val="auto"/>
              </w:rPr>
              <w:t>:</w:t>
            </w:r>
            <w:r w:rsidR="005407F2">
              <w:rPr>
                <w:rStyle w:val="PlaceholderText"/>
                <w:color w:val="auto"/>
              </w:rPr>
              <w:t xml:space="preserve">40 </w:t>
            </w:r>
            <w:r>
              <w:rPr>
                <w:rStyle w:val="PlaceholderText"/>
                <w:color w:val="auto"/>
              </w:rPr>
              <w:t>am</w:t>
            </w:r>
          </w:p>
        </w:tc>
        <w:tc>
          <w:tcPr>
            <w:tcW w:w="5407" w:type="dxa"/>
          </w:tcPr>
          <w:p w:rsidR="005407F2" w:rsidRDefault="00EF6CD0" w:rsidP="005407F2">
            <w:pPr>
              <w:pStyle w:val="Event"/>
            </w:pPr>
            <w:r w:rsidRPr="00EF6CD0">
              <w:rPr>
                <w:b/>
              </w:rPr>
              <w:t>PTI Faculty Senate Committee</w:t>
            </w:r>
            <w:r w:rsidRPr="005407F2">
              <w:rPr>
                <w:b/>
              </w:rPr>
              <w:t xml:space="preserve"> </w:t>
            </w:r>
            <w:r w:rsidR="005407F2">
              <w:rPr>
                <w:b/>
              </w:rPr>
              <w:t xml:space="preserve">Group </w:t>
            </w:r>
            <w:r w:rsidRPr="005407F2">
              <w:rPr>
                <w:b/>
              </w:rPr>
              <w:t>Assignments</w:t>
            </w:r>
            <w:r w:rsidR="005407F2" w:rsidRPr="00EF6CD0">
              <w:t xml:space="preserve"> </w:t>
            </w:r>
          </w:p>
          <w:p w:rsidR="009E6177" w:rsidRPr="005407F2" w:rsidRDefault="009E6177" w:rsidP="005407F2">
            <w:pPr>
              <w:pStyle w:val="Event-Bold"/>
              <w:rPr>
                <w:b w:val="0"/>
              </w:rPr>
            </w:pPr>
          </w:p>
        </w:tc>
        <w:tc>
          <w:tcPr>
            <w:tcW w:w="1361" w:type="dxa"/>
          </w:tcPr>
          <w:p w:rsidR="009E6177" w:rsidRDefault="00EF6CD0" w:rsidP="009E6177">
            <w:pPr>
              <w:pStyle w:val="Event"/>
            </w:pPr>
            <w:r>
              <w:t>IAV</w:t>
            </w:r>
          </w:p>
        </w:tc>
      </w:tr>
      <w:tr w:rsidR="009E6177" w:rsidTr="00E84101">
        <w:tc>
          <w:tcPr>
            <w:tcW w:w="2088" w:type="dxa"/>
          </w:tcPr>
          <w:p w:rsidR="009E6177" w:rsidRDefault="00EF6CD0" w:rsidP="00EF6CD0">
            <w:pPr>
              <w:pStyle w:val="Event"/>
              <w:rPr>
                <w:rStyle w:val="PlaceholderText"/>
                <w:color w:val="auto"/>
              </w:rPr>
            </w:pPr>
            <w:r>
              <w:rPr>
                <w:rStyle w:val="PlaceholderText"/>
                <w:color w:val="auto"/>
              </w:rPr>
              <w:t>11</w:t>
            </w:r>
            <w:r w:rsidR="009E6177">
              <w:rPr>
                <w:rStyle w:val="PlaceholderText"/>
                <w:color w:val="auto"/>
              </w:rPr>
              <w:t>:</w:t>
            </w:r>
            <w:r>
              <w:rPr>
                <w:rStyle w:val="PlaceholderText"/>
                <w:color w:val="auto"/>
              </w:rPr>
              <w:t>4</w:t>
            </w:r>
            <w:r w:rsidR="009E6177">
              <w:rPr>
                <w:rStyle w:val="PlaceholderText"/>
                <w:color w:val="auto"/>
              </w:rPr>
              <w:t>5</w:t>
            </w:r>
            <w:r>
              <w:rPr>
                <w:rStyle w:val="PlaceholderText"/>
                <w:color w:val="auto"/>
              </w:rPr>
              <w:t xml:space="preserve"> am</w:t>
            </w:r>
          </w:p>
        </w:tc>
        <w:tc>
          <w:tcPr>
            <w:tcW w:w="5407" w:type="dxa"/>
          </w:tcPr>
          <w:p w:rsidR="009E6177" w:rsidRDefault="00EF6CD0" w:rsidP="009E6177">
            <w:pPr>
              <w:pStyle w:val="Event-Bold"/>
            </w:pPr>
            <w:r w:rsidRPr="00EF6CD0">
              <w:t xml:space="preserve">PTI Faculty Senate Committee </w:t>
            </w:r>
            <w:r w:rsidR="00B22253">
              <w:t>Open</w:t>
            </w:r>
            <w:r>
              <w:t xml:space="preserve"> Discussion</w:t>
            </w:r>
          </w:p>
          <w:p w:rsidR="009E6177" w:rsidRDefault="00EF6CD0" w:rsidP="009E6177">
            <w:pPr>
              <w:pStyle w:val="Event"/>
            </w:pPr>
            <w:r w:rsidRPr="00EF6CD0">
              <w:t>[Q&amp;A panel: All speakers]</w:t>
            </w:r>
          </w:p>
        </w:tc>
        <w:tc>
          <w:tcPr>
            <w:tcW w:w="1361" w:type="dxa"/>
          </w:tcPr>
          <w:p w:rsidR="009E6177" w:rsidRDefault="00EF6CD0" w:rsidP="009E6177">
            <w:pPr>
              <w:pStyle w:val="Event"/>
            </w:pPr>
            <w:r>
              <w:t>IAV</w:t>
            </w:r>
          </w:p>
        </w:tc>
      </w:tr>
    </w:tbl>
    <w:p w:rsidR="00575B64" w:rsidRDefault="008D7E4B" w:rsidP="009E6177">
      <w:pPr>
        <w:pStyle w:val="MeetingTitle"/>
      </w:pPr>
      <w:r>
        <w:t>Additional Information:</w:t>
      </w:r>
      <w:r w:rsidR="009E6177">
        <w:t xml:space="preserve"> TBA</w:t>
      </w:r>
    </w:p>
    <w:sectPr w:rsidR="00575B64" w:rsidSect="00575B64">
      <w:headerReference w:type="default" r:id="rId10"/>
      <w:pgSz w:w="12240" w:h="15840"/>
      <w:pgMar w:top="72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C21" w:rsidRDefault="00682C21">
      <w:r>
        <w:separator/>
      </w:r>
    </w:p>
  </w:endnote>
  <w:endnote w:type="continuationSeparator" w:id="0">
    <w:p w:rsidR="00682C21" w:rsidRDefault="00682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C21" w:rsidRDefault="00682C21">
      <w:r>
        <w:separator/>
      </w:r>
    </w:p>
  </w:footnote>
  <w:footnote w:type="continuationSeparator" w:id="0">
    <w:p w:rsidR="00682C21" w:rsidRDefault="00682C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5B64" w:rsidRDefault="008D7E4B">
    <w:pPr>
      <w:pStyle w:val="AgendaHeading"/>
    </w:pPr>
    <w:proofErr w:type="gramStart"/>
    <w:r>
      <w:t>agenda</w:t>
    </w:r>
    <w:proofErr w:type="gram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F59E6C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FFFFFF83"/>
    <w:multiLevelType w:val="singleLevel"/>
    <w:tmpl w:val="80246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FFFFFF88"/>
    <w:multiLevelType w:val="singleLevel"/>
    <w:tmpl w:val="D54437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FFFFFF89"/>
    <w:multiLevelType w:val="singleLevel"/>
    <w:tmpl w:val="F084A2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2"/>
  </w:compat>
  <w:rsids>
    <w:rsidRoot w:val="00B455A2"/>
    <w:rsid w:val="00131ABE"/>
    <w:rsid w:val="001A7592"/>
    <w:rsid w:val="001E592E"/>
    <w:rsid w:val="002D4860"/>
    <w:rsid w:val="0030311A"/>
    <w:rsid w:val="00392867"/>
    <w:rsid w:val="004B0A18"/>
    <w:rsid w:val="005407F2"/>
    <w:rsid w:val="00575B64"/>
    <w:rsid w:val="006459F5"/>
    <w:rsid w:val="00682C21"/>
    <w:rsid w:val="007E2363"/>
    <w:rsid w:val="00850A5E"/>
    <w:rsid w:val="008C1689"/>
    <w:rsid w:val="008D7E4B"/>
    <w:rsid w:val="00956A92"/>
    <w:rsid w:val="009E6177"/>
    <w:rsid w:val="009F64BA"/>
    <w:rsid w:val="00A14B05"/>
    <w:rsid w:val="00AA43F9"/>
    <w:rsid w:val="00AE0AC2"/>
    <w:rsid w:val="00B22253"/>
    <w:rsid w:val="00B455A2"/>
    <w:rsid w:val="00B855D6"/>
    <w:rsid w:val="00C15BB0"/>
    <w:rsid w:val="00C2234E"/>
    <w:rsid w:val="00C62460"/>
    <w:rsid w:val="00CB6E39"/>
    <w:rsid w:val="00CD71C2"/>
    <w:rsid w:val="00DF580B"/>
    <w:rsid w:val="00E766B5"/>
    <w:rsid w:val="00E84101"/>
    <w:rsid w:val="00EA17AC"/>
    <w:rsid w:val="00EB680F"/>
    <w:rsid w:val="00EF6CD0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semiHidden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75B64"/>
    <w:rPr>
      <w:sz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4E5B64"/>
    <w:rsid w:val="006753CD"/>
    <w:rsid w:val="0069369A"/>
    <w:rsid w:val="009836FA"/>
    <w:rsid w:val="00B80ABA"/>
    <w:rsid w:val="00D67A82"/>
    <w:rsid w:val="00E25B6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2015-09-22T00:00:00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</Template>
  <TotalTime>5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Byron Calkins</cp:lastModifiedBy>
  <cp:revision>4</cp:revision>
  <cp:lastPrinted>2014-08-23T00:44:00Z</cp:lastPrinted>
  <dcterms:created xsi:type="dcterms:W3CDTF">2015-09-17T05:40:00Z</dcterms:created>
  <dcterms:modified xsi:type="dcterms:W3CDTF">2015-09-17T05:51:00Z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