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836" w:rsidRPr="00554276" w:rsidRDefault="00EC0216" w:rsidP="00620AE8">
      <w:pPr>
        <w:pStyle w:val="Heading1"/>
      </w:pPr>
      <w:r>
        <w:t>Compensation and Benefits Committee</w:t>
      </w:r>
    </w:p>
    <w:p w:rsidR="00554276" w:rsidRPr="004B5C09" w:rsidRDefault="00554276" w:rsidP="00620AE8">
      <w:pPr>
        <w:pStyle w:val="Heading1"/>
      </w:pPr>
      <w:r w:rsidRPr="004B5C09">
        <w:t>Meeting Minutes</w:t>
      </w:r>
    </w:p>
    <w:sdt>
      <w:sdtPr>
        <w:alias w:val="Date"/>
        <w:tag w:val="Date"/>
        <w:id w:val="811033052"/>
        <w:placeholder>
          <w:docPart w:val="D33052E613E14DBDA5E0D2DA36809833"/>
        </w:placeholder>
        <w:date w:fullDate="2014-11-07T00:00:00Z">
          <w:dateFormat w:val="MMMM d, yyyy"/>
          <w:lid w:val="en-US"/>
          <w:storeMappedDataAs w:val="dateTime"/>
          <w:calendar w:val="gregorian"/>
        </w:date>
      </w:sdtPr>
      <w:sdtEndPr/>
      <w:sdtContent>
        <w:p w:rsidR="00554276" w:rsidRPr="004E227E" w:rsidRDefault="00CC0D5C" w:rsidP="00B75CFC">
          <w:pPr>
            <w:pStyle w:val="Date"/>
          </w:pPr>
          <w:r>
            <w:t>November 7, 2014</w:t>
          </w:r>
        </w:p>
      </w:sdtContent>
    </w:sdt>
    <w:p w:rsidR="00554276" w:rsidRPr="004B5C09" w:rsidRDefault="0015180F" w:rsidP="002B79B0">
      <w:pPr>
        <w:pStyle w:val="ListParagraph"/>
        <w:tabs>
          <w:tab w:val="clear" w:pos="180"/>
          <w:tab w:val="num" w:pos="367"/>
        </w:tabs>
        <w:ind w:left="374"/>
      </w:pPr>
      <w:r w:rsidRPr="00616B41">
        <w:t>Call</w:t>
      </w:r>
      <w:r w:rsidRPr="004B5C09">
        <w:t xml:space="preserve"> to order</w:t>
      </w:r>
    </w:p>
    <w:p w:rsidR="0015180F" w:rsidRPr="00AE361F" w:rsidRDefault="00AB1AE6" w:rsidP="00361DEE">
      <w:sdt>
        <w:sdtPr>
          <w:alias w:val="Name"/>
          <w:tag w:val="Name"/>
          <w:id w:val="811033081"/>
          <w:placeholder>
            <w:docPart w:val="235BF8BABD094D3D96E0651235F1B668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E76125">
            <w:t>George Kleeb</w:t>
          </w:r>
        </w:sdtContent>
      </w:sdt>
      <w:r w:rsidR="00361DEE">
        <w:t xml:space="preserve"> </w:t>
      </w:r>
      <w:r w:rsidR="0015180F" w:rsidRPr="00AE361F">
        <w:t xml:space="preserve">called to order the regular meeting of the </w:t>
      </w:r>
      <w:r w:rsidR="00EC0216">
        <w:t>Committee</w:t>
      </w:r>
      <w:r w:rsidR="0015180F" w:rsidRPr="00AE361F">
        <w:t xml:space="preserve"> at </w:t>
      </w:r>
      <w:sdt>
        <w:sdtPr>
          <w:id w:val="811033121"/>
          <w:placeholder>
            <w:docPart w:val="2507786B893841AD9A2F55CD899C7D1C"/>
          </w:placeholder>
        </w:sdtPr>
        <w:sdtEndPr/>
        <w:sdtContent>
          <w:r w:rsidR="00EC0216">
            <w:t>1</w:t>
          </w:r>
          <w:r w:rsidR="00E76125">
            <w:t>1</w:t>
          </w:r>
          <w:r w:rsidR="00EC0216">
            <w:t>:</w:t>
          </w:r>
          <w:r w:rsidR="00364014">
            <w:t>0</w:t>
          </w:r>
          <w:r w:rsidR="002B79B0">
            <w:t>0</w:t>
          </w:r>
          <w:r w:rsidR="00EC0216">
            <w:t>AM</w:t>
          </w:r>
        </w:sdtContent>
      </w:sdt>
      <w:r w:rsidR="0015180F" w:rsidRPr="00AE361F">
        <w:t xml:space="preserve"> on </w:t>
      </w:r>
      <w:r w:rsidR="00CC0D5C">
        <w:t>November 7</w:t>
      </w:r>
      <w:r w:rsidR="00E76125">
        <w:t>, 2014</w:t>
      </w:r>
      <w:r w:rsidR="004E2F9A">
        <w:t xml:space="preserve"> in</w:t>
      </w:r>
      <w:r w:rsidR="00361DEE">
        <w:t xml:space="preserve"> </w:t>
      </w:r>
      <w:r w:rsidR="00D815D8">
        <w:t>MH 11</w:t>
      </w:r>
      <w:r w:rsidR="00751A70">
        <w:t>4</w:t>
      </w:r>
      <w:r w:rsidR="0015180F" w:rsidRPr="00AE361F">
        <w:t>.</w:t>
      </w:r>
    </w:p>
    <w:p w:rsidR="0015180F" w:rsidRPr="004B5C09" w:rsidRDefault="0015180F" w:rsidP="002B79B0">
      <w:pPr>
        <w:pStyle w:val="ListParagraph"/>
        <w:tabs>
          <w:tab w:val="clear" w:pos="180"/>
          <w:tab w:val="num" w:pos="367"/>
        </w:tabs>
        <w:ind w:left="374"/>
      </w:pPr>
      <w:r w:rsidRPr="004B5C09">
        <w:t xml:space="preserve">Roll </w:t>
      </w:r>
      <w:r w:rsidR="006928C1">
        <w:t>c</w:t>
      </w:r>
      <w:r w:rsidRPr="004B5C09">
        <w:t>all</w:t>
      </w:r>
      <w:r w:rsidR="00364014">
        <w:t xml:space="preserve"> </w:t>
      </w:r>
    </w:p>
    <w:p w:rsidR="0015180F" w:rsidRDefault="00AB1AE6" w:rsidP="00361DEE">
      <w:sdt>
        <w:sdtPr>
          <w:alias w:val="Name"/>
          <w:tag w:val="Name"/>
          <w:id w:val="811033258"/>
          <w:placeholder>
            <w:docPart w:val="DF4FE5204EFC481CB6353823EA16E1CD"/>
          </w:placeholder>
          <w:dataBinding w:prefixMappings="xmlns:ns0='http://schemas.microsoft.com/office/2006/coverPageProps' " w:xpath="/ns0:CoverPageProperties[1]/ns0:CompanyEmail[1]" w:storeItemID="{55AF091B-3C7A-41E3-B477-F2FDAA23CFDA}"/>
          <w:text/>
        </w:sdtPr>
        <w:sdtEndPr/>
        <w:sdtContent>
          <w:r w:rsidR="00364014">
            <w:t>George</w:t>
          </w:r>
          <w:r w:rsidR="00EC0216">
            <w:t xml:space="preserve"> </w:t>
          </w:r>
        </w:sdtContent>
      </w:sdt>
      <w:r w:rsidR="0015180F">
        <w:t xml:space="preserve">conducted roll. The following </w:t>
      </w:r>
      <w:r w:rsidR="006928C1">
        <w:t>persons</w:t>
      </w:r>
      <w:r w:rsidR="0015180F">
        <w:t xml:space="preserve"> were present:</w:t>
      </w:r>
      <w:r w:rsidR="00D815D8">
        <w:t>,</w:t>
      </w:r>
      <w:r w:rsidR="00E76125">
        <w:t xml:space="preserve"> </w:t>
      </w:r>
      <w:r w:rsidR="00CC0D5C">
        <w:t xml:space="preserve">Rita </w:t>
      </w:r>
      <w:proofErr w:type="spellStart"/>
      <w:r w:rsidR="00CC0D5C">
        <w:t>Bagwe</w:t>
      </w:r>
      <w:proofErr w:type="spellEnd"/>
      <w:r w:rsidR="00F9646A">
        <w:t>,</w:t>
      </w:r>
      <w:r w:rsidR="00EC0216">
        <w:t xml:space="preserve"> </w:t>
      </w:r>
      <w:r w:rsidR="00CC0D5C">
        <w:t xml:space="preserve">Tami Potter, </w:t>
      </w:r>
      <w:r w:rsidR="00F9646A">
        <w:t>Don</w:t>
      </w:r>
      <w:r>
        <w:t>ald</w:t>
      </w:r>
      <w:r w:rsidR="00F9646A">
        <w:t xml:space="preserve"> Jones, Mike Whitehead</w:t>
      </w:r>
      <w:r w:rsidR="00CC0D5C">
        <w:t>,</w:t>
      </w:r>
      <w:r w:rsidR="00F9646A">
        <w:t xml:space="preserve"> </w:t>
      </w:r>
      <w:r w:rsidR="00EC0216">
        <w:t xml:space="preserve">and </w:t>
      </w:r>
      <w:r w:rsidR="00E76125">
        <w:t>Ed Nick</w:t>
      </w:r>
      <w:r>
        <w:t>el</w:t>
      </w:r>
      <w:bookmarkStart w:id="0" w:name="_GoBack"/>
      <w:bookmarkEnd w:id="0"/>
      <w:r w:rsidR="0022436E">
        <w:t>,</w:t>
      </w:r>
      <w:r w:rsidR="0022436E" w:rsidRPr="0022436E">
        <w:t xml:space="preserve"> </w:t>
      </w:r>
      <w:r w:rsidR="0022436E">
        <w:t>George Kleeb and Sonja Sibert.</w:t>
      </w:r>
    </w:p>
    <w:p w:rsidR="00E76125" w:rsidRDefault="0005385F" w:rsidP="002B79B0">
      <w:r>
        <w:t xml:space="preserve">Absent: </w:t>
      </w:r>
      <w:r w:rsidR="00F9646A">
        <w:t xml:space="preserve"> none</w:t>
      </w:r>
    </w:p>
    <w:p w:rsidR="00144438" w:rsidRDefault="00144438" w:rsidP="002B79B0">
      <w:r>
        <w:t>Excused:</w:t>
      </w:r>
      <w:r w:rsidR="00F77411">
        <w:t xml:space="preserve"> </w:t>
      </w:r>
      <w:r w:rsidR="00CC0D5C">
        <w:t xml:space="preserve">Robert </w:t>
      </w:r>
      <w:proofErr w:type="spellStart"/>
      <w:r w:rsidR="00CC0D5C">
        <w:t>Byram</w:t>
      </w:r>
      <w:proofErr w:type="spellEnd"/>
      <w:r w:rsidR="00CC0D5C">
        <w:t xml:space="preserve"> </w:t>
      </w:r>
      <w:r w:rsidR="00A501A5">
        <w:t>(</w:t>
      </w:r>
      <w:r w:rsidR="00F77411">
        <w:t>class</w:t>
      </w:r>
      <w:r w:rsidR="00A501A5">
        <w:t>)</w:t>
      </w:r>
      <w:r w:rsidR="00CC0D5C">
        <w:t xml:space="preserve"> Kara Coates (medical) Cherie Jacques (clinical travel)</w:t>
      </w:r>
    </w:p>
    <w:p w:rsidR="00952A9A" w:rsidRPr="00772736" w:rsidRDefault="002B79B0" w:rsidP="00952A9A">
      <w:pPr>
        <w:pStyle w:val="ListNumber"/>
        <w:numPr>
          <w:ilvl w:val="0"/>
          <w:numId w:val="0"/>
        </w:numPr>
        <w:rPr>
          <w:b/>
        </w:rPr>
      </w:pPr>
      <w:r w:rsidRPr="002B79B0">
        <w:rPr>
          <w:b/>
        </w:rPr>
        <w:t>III</w:t>
      </w:r>
      <w:r>
        <w:rPr>
          <w:b/>
        </w:rPr>
        <w:tab/>
      </w:r>
      <w:r w:rsidR="00952A9A" w:rsidRPr="00772736">
        <w:rPr>
          <w:b/>
        </w:rPr>
        <w:t>Professional Development Fund Requests</w:t>
      </w:r>
    </w:p>
    <w:p w:rsidR="00952A9A" w:rsidRDefault="00952A9A" w:rsidP="00952A9A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</w:r>
      <w:r w:rsidR="00CC0D5C">
        <w:rPr>
          <w:b/>
        </w:rPr>
        <w:t>Laura Pike</w:t>
      </w:r>
      <w:r w:rsidR="00CC0D5C">
        <w:rPr>
          <w:b/>
        </w:rPr>
        <w:tab/>
      </w:r>
      <w:r>
        <w:rPr>
          <w:b/>
        </w:rPr>
        <w:tab/>
        <w:t>$</w:t>
      </w:r>
      <w:r w:rsidR="00CC0D5C">
        <w:rPr>
          <w:b/>
        </w:rPr>
        <w:t>285.00</w:t>
      </w:r>
      <w:r>
        <w:rPr>
          <w:b/>
        </w:rPr>
        <w:t xml:space="preserve"> Conference Registration</w:t>
      </w:r>
      <w:r>
        <w:rPr>
          <w:b/>
        </w:rPr>
        <w:tab/>
      </w:r>
      <w:r>
        <w:rPr>
          <w:b/>
        </w:rPr>
        <w:tab/>
        <w:t>Approved</w:t>
      </w:r>
    </w:p>
    <w:p w:rsidR="00952A9A" w:rsidRDefault="00952A9A" w:rsidP="00952A9A">
      <w:pPr>
        <w:pStyle w:val="ListNumber"/>
        <w:numPr>
          <w:ilvl w:val="0"/>
          <w:numId w:val="0"/>
        </w:numPr>
        <w:ind w:firstLine="720"/>
        <w:rPr>
          <w:b/>
        </w:rPr>
      </w:pPr>
      <w:r>
        <w:rPr>
          <w:b/>
        </w:rPr>
        <w:t xml:space="preserve">Rita </w:t>
      </w:r>
      <w:proofErr w:type="spellStart"/>
      <w:r>
        <w:rPr>
          <w:b/>
        </w:rPr>
        <w:t>Bagwe</w:t>
      </w:r>
      <w:proofErr w:type="spellEnd"/>
      <w:r>
        <w:rPr>
          <w:b/>
        </w:rPr>
        <w:t xml:space="preserve"> 2</w:t>
      </w:r>
      <w:r w:rsidRPr="00CD3A50">
        <w:rPr>
          <w:b/>
          <w:vertAlign w:val="superscript"/>
        </w:rPr>
        <w:t>nd</w:t>
      </w:r>
      <w:r>
        <w:rPr>
          <w:b/>
        </w:rPr>
        <w:t xml:space="preserve"> request from the Science Department, </w:t>
      </w:r>
      <w:r w:rsidR="00CC0D5C">
        <w:rPr>
          <w:b/>
        </w:rPr>
        <w:t>Approved due to funds are available and the deadline for submission has passed. $250.00</w:t>
      </w:r>
    </w:p>
    <w:p w:rsidR="00952A9A" w:rsidRPr="002B79B0" w:rsidRDefault="005C2E4D" w:rsidP="00952A9A">
      <w:pPr>
        <w:ind w:left="0"/>
      </w:pPr>
      <w:r w:rsidRPr="00772736">
        <w:rPr>
          <w:b/>
        </w:rPr>
        <w:t>I</w:t>
      </w:r>
      <w:r w:rsidR="00D6082F" w:rsidRPr="00772736">
        <w:rPr>
          <w:b/>
        </w:rPr>
        <w:t>V</w:t>
      </w:r>
      <w:r w:rsidR="00D6082F" w:rsidRPr="00772736">
        <w:rPr>
          <w:b/>
        </w:rPr>
        <w:tab/>
      </w:r>
      <w:r w:rsidR="00952A9A">
        <w:rPr>
          <w:b/>
        </w:rPr>
        <w:t>New I</w:t>
      </w:r>
      <w:r w:rsidR="00952A9A" w:rsidRPr="002B79B0">
        <w:rPr>
          <w:b/>
        </w:rPr>
        <w:t>ssues</w:t>
      </w:r>
      <w:r w:rsidR="00952A9A">
        <w:rPr>
          <w:b/>
        </w:rPr>
        <w:t xml:space="preserve"> &amp;</w:t>
      </w:r>
      <w:r w:rsidR="00952A9A" w:rsidRPr="002B79B0">
        <w:rPr>
          <w:b/>
        </w:rPr>
        <w:t xml:space="preserve"> </w:t>
      </w:r>
      <w:r w:rsidR="00952A9A">
        <w:rPr>
          <w:b/>
        </w:rPr>
        <w:t>Projects for the 2014-2015 year</w:t>
      </w:r>
    </w:p>
    <w:p w:rsidR="00952A9A" w:rsidRDefault="00952A9A" w:rsidP="00952A9A">
      <w:pPr>
        <w:pStyle w:val="ListNumber"/>
      </w:pPr>
      <w:r>
        <w:t>Merit Pay Proposal for those hired in the Fiscal Year (July/June)</w:t>
      </w:r>
    </w:p>
    <w:p w:rsidR="00952A9A" w:rsidRDefault="00952A9A" w:rsidP="00952A9A">
      <w:pPr>
        <w:pStyle w:val="ListNumber"/>
        <w:numPr>
          <w:ilvl w:val="0"/>
          <w:numId w:val="0"/>
        </w:numPr>
        <w:ind w:left="1080"/>
      </w:pPr>
      <w:r>
        <w:t>A d</w:t>
      </w:r>
      <w:r w:rsidR="008D1961">
        <w:t xml:space="preserve">iscussion was held in September, </w:t>
      </w:r>
      <w:r>
        <w:t>October</w:t>
      </w:r>
      <w:r w:rsidR="008D1961">
        <w:t xml:space="preserve"> and November</w:t>
      </w:r>
      <w:r>
        <w:t>. We have created the following DRAFT of a procedure</w:t>
      </w:r>
      <w:r w:rsidR="0022436E">
        <w:t xml:space="preserve"> edit</w:t>
      </w:r>
      <w:r>
        <w:t>.</w:t>
      </w:r>
    </w:p>
    <w:p w:rsidR="00952A9A" w:rsidRPr="00952A9A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  <w:r w:rsidRPr="00952A9A">
        <w:rPr>
          <w:b/>
          <w:i/>
          <w:color w:val="FF0000"/>
        </w:rPr>
        <w:t xml:space="preserve">We propose that we revise the Merit Procedures document to state:  </w:t>
      </w:r>
    </w:p>
    <w:p w:rsidR="00952A9A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  <w:r w:rsidRPr="00952A9A">
        <w:rPr>
          <w:b/>
          <w:i/>
          <w:color w:val="FF0000"/>
        </w:rPr>
        <w:t xml:space="preserve">Merit Pay increases can be given to those that have been hired before </w:t>
      </w:r>
      <w:r w:rsidR="00CC0D5C">
        <w:rPr>
          <w:b/>
          <w:i/>
          <w:color w:val="FF0000"/>
        </w:rPr>
        <w:t>March</w:t>
      </w:r>
      <w:r w:rsidRPr="00952A9A">
        <w:rPr>
          <w:b/>
          <w:i/>
          <w:color w:val="FF0000"/>
        </w:rPr>
        <w:t xml:space="preserve"> 1, each fiscal year, based upon </w:t>
      </w:r>
      <w:r w:rsidR="00CC0D5C">
        <w:rPr>
          <w:b/>
          <w:i/>
          <w:color w:val="FF0000"/>
        </w:rPr>
        <w:t>the following</w:t>
      </w:r>
      <w:r w:rsidRPr="00952A9A">
        <w:rPr>
          <w:b/>
          <w:i/>
          <w:color w:val="FF0000"/>
        </w:rPr>
        <w:t xml:space="preserve"> pro-rata share of the award that would be given for annual service</w:t>
      </w:r>
      <w:r w:rsidR="00CC0D5C">
        <w:rPr>
          <w:b/>
          <w:i/>
          <w:color w:val="FF0000"/>
        </w:rPr>
        <w:t>,</w:t>
      </w:r>
      <w:r w:rsidRPr="00952A9A">
        <w:rPr>
          <w:b/>
          <w:i/>
          <w:color w:val="FF0000"/>
        </w:rPr>
        <w:t xml:space="preserve"> for time served on the job.   </w:t>
      </w:r>
    </w:p>
    <w:p w:rsidR="00CC0D5C" w:rsidRDefault="00CC0D5C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  <w:r>
        <w:rPr>
          <w:b/>
          <w:i/>
          <w:color w:val="FF0000"/>
        </w:rPr>
        <w:t xml:space="preserve">Hire Date July to September  </w:t>
      </w:r>
      <w:r>
        <w:rPr>
          <w:b/>
          <w:i/>
          <w:color w:val="FF0000"/>
        </w:rPr>
        <w:tab/>
        <w:t>100%</w:t>
      </w:r>
    </w:p>
    <w:p w:rsidR="00CC0D5C" w:rsidRDefault="00CC0D5C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  <w:r>
        <w:rPr>
          <w:b/>
          <w:i/>
          <w:color w:val="FF0000"/>
        </w:rPr>
        <w:t>Hire date October to December</w:t>
      </w:r>
      <w:r>
        <w:rPr>
          <w:b/>
          <w:i/>
          <w:color w:val="FF0000"/>
        </w:rPr>
        <w:tab/>
        <w:t>75%</w:t>
      </w:r>
    </w:p>
    <w:p w:rsidR="00CC0D5C" w:rsidRDefault="00CC0D5C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  <w:r>
        <w:rPr>
          <w:b/>
          <w:i/>
          <w:color w:val="FF0000"/>
        </w:rPr>
        <w:t>Hire date of January or February 50%</w:t>
      </w:r>
    </w:p>
    <w:p w:rsidR="00CC0D5C" w:rsidRPr="00952A9A" w:rsidRDefault="00CC0D5C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</w:p>
    <w:p w:rsidR="00952A9A" w:rsidRDefault="00952A9A" w:rsidP="00CC0D5C">
      <w:pPr>
        <w:pStyle w:val="ListNumber"/>
      </w:pPr>
      <w:r>
        <w:lastRenderedPageBreak/>
        <w:t>Professional Development Funds Request Policies and Procedures</w:t>
      </w:r>
    </w:p>
    <w:p w:rsidR="00952A9A" w:rsidRDefault="00952A9A" w:rsidP="00952A9A">
      <w:pPr>
        <w:pStyle w:val="ListNumber"/>
        <w:numPr>
          <w:ilvl w:val="0"/>
          <w:numId w:val="0"/>
        </w:numPr>
        <w:ind w:left="1080"/>
      </w:pPr>
      <w:r>
        <w:t>A discussion was held in September</w:t>
      </w:r>
      <w:r w:rsidR="00CC0D5C">
        <w:t xml:space="preserve">, </w:t>
      </w:r>
      <w:r>
        <w:t>October</w:t>
      </w:r>
      <w:r w:rsidR="00CC0D5C">
        <w:t xml:space="preserve"> and November</w:t>
      </w:r>
      <w:r>
        <w:t xml:space="preserve"> on the level of reporting that a person receiving professional development funds should make after attending the event. </w:t>
      </w:r>
    </w:p>
    <w:p w:rsidR="00952A9A" w:rsidRPr="00952A9A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  <w:r>
        <w:tab/>
      </w:r>
      <w:r w:rsidRPr="00952A9A">
        <w:rPr>
          <w:b/>
          <w:i/>
          <w:color w:val="FF0000"/>
        </w:rPr>
        <w:t xml:space="preserve">We propose that the </w:t>
      </w:r>
      <w:r w:rsidR="00E5233D">
        <w:rPr>
          <w:b/>
          <w:i/>
          <w:color w:val="FF0000"/>
        </w:rPr>
        <w:t xml:space="preserve">Professional Development </w:t>
      </w:r>
      <w:r w:rsidRPr="00952A9A">
        <w:rPr>
          <w:b/>
          <w:i/>
          <w:color w:val="FF0000"/>
        </w:rPr>
        <w:t xml:space="preserve">Procedures </w:t>
      </w:r>
      <w:r w:rsidR="0022436E">
        <w:rPr>
          <w:b/>
          <w:i/>
          <w:color w:val="FF0000"/>
        </w:rPr>
        <w:t xml:space="preserve">be revised to </w:t>
      </w:r>
      <w:r w:rsidRPr="00952A9A">
        <w:rPr>
          <w:b/>
          <w:i/>
          <w:color w:val="FF0000"/>
        </w:rPr>
        <w:t xml:space="preserve">state:  </w:t>
      </w:r>
    </w:p>
    <w:p w:rsidR="00952A9A" w:rsidRPr="00952A9A" w:rsidRDefault="00952A9A" w:rsidP="00952A9A">
      <w:pPr>
        <w:pStyle w:val="ListNumber"/>
        <w:numPr>
          <w:ilvl w:val="0"/>
          <w:numId w:val="0"/>
        </w:numPr>
        <w:ind w:left="1080"/>
        <w:rPr>
          <w:b/>
          <w:i/>
          <w:color w:val="FF0000"/>
        </w:rPr>
      </w:pPr>
      <w:r w:rsidRPr="00952A9A">
        <w:rPr>
          <w:b/>
          <w:i/>
          <w:color w:val="FF0000"/>
        </w:rPr>
        <w:t>A person rece</w:t>
      </w:r>
      <w:r w:rsidR="00E5233D">
        <w:rPr>
          <w:b/>
          <w:i/>
          <w:color w:val="FF0000"/>
        </w:rPr>
        <w:t>iving Professional Development F</w:t>
      </w:r>
      <w:r w:rsidRPr="00952A9A">
        <w:rPr>
          <w:b/>
          <w:i/>
          <w:color w:val="FF0000"/>
        </w:rPr>
        <w:t>und</w:t>
      </w:r>
      <w:r w:rsidR="00E5233D">
        <w:rPr>
          <w:b/>
          <w:i/>
          <w:color w:val="FF0000"/>
        </w:rPr>
        <w:t>s</w:t>
      </w:r>
      <w:r w:rsidRPr="00952A9A">
        <w:rPr>
          <w:b/>
          <w:i/>
          <w:color w:val="FF0000"/>
        </w:rPr>
        <w:t xml:space="preserve"> </w:t>
      </w:r>
      <w:r w:rsidR="0045627E">
        <w:rPr>
          <w:b/>
          <w:i/>
          <w:color w:val="FF0000"/>
        </w:rPr>
        <w:t xml:space="preserve">is required to provide the Chair of the Professional Development Committee a one page memo reporting on the </w:t>
      </w:r>
      <w:r w:rsidRPr="00952A9A">
        <w:rPr>
          <w:b/>
          <w:i/>
          <w:color w:val="FF0000"/>
        </w:rPr>
        <w:t xml:space="preserve">meeting/event attended.  The </w:t>
      </w:r>
      <w:r w:rsidR="0045627E">
        <w:rPr>
          <w:b/>
          <w:i/>
          <w:color w:val="FF0000"/>
        </w:rPr>
        <w:t>recipient may have additional reporting</w:t>
      </w:r>
      <w:r w:rsidR="00E5233D">
        <w:rPr>
          <w:b/>
          <w:i/>
          <w:color w:val="FF0000"/>
        </w:rPr>
        <w:t xml:space="preserve"> requirements</w:t>
      </w:r>
      <w:r w:rsidR="0045627E">
        <w:rPr>
          <w:b/>
          <w:i/>
          <w:color w:val="FF0000"/>
        </w:rPr>
        <w:t xml:space="preserve"> to their supervisor. A sample report is attached.  </w:t>
      </w:r>
      <w:r w:rsidRPr="00952A9A">
        <w:rPr>
          <w:b/>
          <w:i/>
          <w:color w:val="FF0000"/>
        </w:rPr>
        <w:t xml:space="preserve"> </w:t>
      </w:r>
    </w:p>
    <w:p w:rsidR="00680296" w:rsidRDefault="005C2E4D" w:rsidP="00D6082F">
      <w:pPr>
        <w:pStyle w:val="ListNumber"/>
        <w:numPr>
          <w:ilvl w:val="0"/>
          <w:numId w:val="0"/>
        </w:numPr>
      </w:pPr>
      <w:r>
        <w:rPr>
          <w:b/>
        </w:rPr>
        <w:t>V</w:t>
      </w:r>
      <w:r>
        <w:rPr>
          <w:b/>
        </w:rPr>
        <w:tab/>
      </w:r>
      <w:r w:rsidR="0015180F" w:rsidRPr="004B5C09">
        <w:t>Adjournment</w:t>
      </w:r>
      <w:r w:rsidR="00D6082F">
        <w:t xml:space="preserve"> -</w:t>
      </w:r>
      <w:sdt>
        <w:sdtPr>
          <w:alias w:val="Name"/>
          <w:tag w:val="Name"/>
          <w:id w:val="811033342"/>
          <w:placeholder>
            <w:docPart w:val="CC671A1EECE24FFA9DF6619A29A1A838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E76125">
            <w:t>George Kleeb</w:t>
          </w:r>
        </w:sdtContent>
      </w:sdt>
      <w:r w:rsidR="002C3D7E" w:rsidRPr="00361DEE">
        <w:t xml:space="preserve"> </w:t>
      </w:r>
      <w:r w:rsidR="00680296" w:rsidRPr="00361DEE">
        <w:t>adjourned the meeting at</w:t>
      </w:r>
      <w:r w:rsidR="002C3D7E">
        <w:t xml:space="preserve"> </w:t>
      </w:r>
      <w:r w:rsidR="00332721">
        <w:t>1</w:t>
      </w:r>
      <w:r>
        <w:t>1</w:t>
      </w:r>
      <w:r w:rsidR="00332721">
        <w:t>:</w:t>
      </w:r>
      <w:r w:rsidR="001E643D">
        <w:t>50</w:t>
      </w:r>
      <w:r w:rsidR="00461354">
        <w:t xml:space="preserve"> AM</w:t>
      </w:r>
      <w:r w:rsidR="00680296" w:rsidRPr="00361DEE">
        <w:t>.</w:t>
      </w:r>
    </w:p>
    <w:p w:rsidR="006C1475" w:rsidRDefault="0015180F" w:rsidP="0005385F">
      <w:pPr>
        <w:ind w:left="0"/>
      </w:pPr>
      <w:r>
        <w:t xml:space="preserve">Minutes </w:t>
      </w:r>
      <w:r w:rsidRPr="00616B41">
        <w:t>s</w:t>
      </w:r>
      <w:r w:rsidR="008E476B" w:rsidRPr="00616B41">
        <w:t xml:space="preserve">ubmitted </w:t>
      </w:r>
      <w:r w:rsidR="004E227E">
        <w:t xml:space="preserve">by:  </w:t>
      </w:r>
      <w:r w:rsidR="008816C4">
        <w:t>George Kleeb</w:t>
      </w:r>
    </w:p>
    <w:p w:rsidR="008E476B" w:rsidRPr="00554276" w:rsidRDefault="008E476B" w:rsidP="0005385F">
      <w:pPr>
        <w:ind w:left="0"/>
      </w:pPr>
      <w:r>
        <w:t xml:space="preserve">Minutes </w:t>
      </w:r>
      <w:r w:rsidR="00FB3809">
        <w:t>a</w:t>
      </w:r>
      <w:r>
        <w:t xml:space="preserve">pproved by: </w:t>
      </w:r>
      <w:r w:rsidR="004E227E">
        <w:t xml:space="preserve"> </w:t>
      </w:r>
      <w:r w:rsidR="00E76125">
        <w:t>George Kleeb</w:t>
      </w:r>
    </w:p>
    <w:sectPr w:rsidR="008E476B" w:rsidRPr="00554276" w:rsidSect="00D6082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F990B0C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4E8927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multilevel"/>
    <w:tmpl w:val="19F2B022"/>
    <w:lvl w:ilvl="0">
      <w:start w:val="1"/>
      <w:numFmt w:val="lowerLetter"/>
      <w:pStyle w:val="ListNumb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FFFFFF7F"/>
    <w:multiLevelType w:val="singleLevel"/>
    <w:tmpl w:val="EDD6E08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>
    <w:nsid w:val="FFFFFF80"/>
    <w:multiLevelType w:val="singleLevel"/>
    <w:tmpl w:val="DFEE5B5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954F6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EE2E0F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E06D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DD4F8BC"/>
    <w:lvl w:ilvl="0">
      <w:start w:val="1"/>
      <w:numFmt w:val="upperRoman"/>
      <w:pStyle w:val="ListParagraph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>
    <w:nsid w:val="FFFFFF89"/>
    <w:multiLevelType w:val="singleLevel"/>
    <w:tmpl w:val="CFB04A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FB6DF7"/>
    <w:multiLevelType w:val="hybridMultilevel"/>
    <w:tmpl w:val="D682EB70"/>
    <w:lvl w:ilvl="0" w:tplc="56CC2632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14B2741"/>
    <w:multiLevelType w:val="hybridMultilevel"/>
    <w:tmpl w:val="D110F2EA"/>
    <w:lvl w:ilvl="0" w:tplc="3C2239E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95A4D85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D284CB9"/>
    <w:multiLevelType w:val="multilevel"/>
    <w:tmpl w:val="A106DF2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D2B2255"/>
    <w:multiLevelType w:val="hybridMultilevel"/>
    <w:tmpl w:val="A106DF2C"/>
    <w:lvl w:ilvl="0" w:tplc="DE5A9BB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F287778"/>
    <w:multiLevelType w:val="hybridMultilevel"/>
    <w:tmpl w:val="D58A8AE6"/>
    <w:lvl w:ilvl="0" w:tplc="C1C2B72E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225B300D"/>
    <w:multiLevelType w:val="multilevel"/>
    <w:tmpl w:val="484A977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2DF31169"/>
    <w:multiLevelType w:val="hybridMultilevel"/>
    <w:tmpl w:val="7D84CB20"/>
    <w:lvl w:ilvl="0" w:tplc="CE46D4A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20B0BDE"/>
    <w:multiLevelType w:val="hybridMultilevel"/>
    <w:tmpl w:val="CB5E855A"/>
    <w:lvl w:ilvl="0" w:tplc="6DA601F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2A05549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1155BD0"/>
    <w:multiLevelType w:val="hybridMultilevel"/>
    <w:tmpl w:val="8A22B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DC4DEA0">
      <w:start w:val="1"/>
      <w:numFmt w:val="decimal"/>
      <w:lvlText w:val="%3)"/>
      <w:lvlJc w:val="left"/>
      <w:pPr>
        <w:ind w:left="2340" w:hanging="360"/>
      </w:pPr>
      <w:rPr>
        <w:rFonts w:hint="default"/>
        <w:u w:val="none"/>
      </w:rPr>
    </w:lvl>
    <w:lvl w:ilvl="3" w:tplc="B4B8A4DA">
      <w:start w:val="5"/>
      <w:numFmt w:val="upperLetter"/>
      <w:lvlText w:val="%4)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2C04B4"/>
    <w:multiLevelType w:val="hybridMultilevel"/>
    <w:tmpl w:val="0D1AE7A8"/>
    <w:lvl w:ilvl="0" w:tplc="292602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7BB717D"/>
    <w:multiLevelType w:val="singleLevel"/>
    <w:tmpl w:val="7890BCA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5">
    <w:nsid w:val="61A67767"/>
    <w:multiLevelType w:val="hybridMultilevel"/>
    <w:tmpl w:val="C2FE1850"/>
    <w:lvl w:ilvl="0" w:tplc="EAC2C79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6457259F"/>
    <w:multiLevelType w:val="hybridMultilevel"/>
    <w:tmpl w:val="85522D44"/>
    <w:lvl w:ilvl="0" w:tplc="B0C26FF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BFB55F2"/>
    <w:multiLevelType w:val="hybridMultilevel"/>
    <w:tmpl w:val="D3560038"/>
    <w:lvl w:ilvl="0" w:tplc="0EC6FED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4070DF6"/>
    <w:multiLevelType w:val="hybridMultilevel"/>
    <w:tmpl w:val="BEC04042"/>
    <w:lvl w:ilvl="0" w:tplc="2F7AC486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8"/>
  </w:num>
  <w:num w:numId="2">
    <w:abstractNumId w:val="17"/>
  </w:num>
  <w:num w:numId="3">
    <w:abstractNumId w:val="19"/>
  </w:num>
  <w:num w:numId="4">
    <w:abstractNumId w:val="10"/>
  </w:num>
  <w:num w:numId="5">
    <w:abstractNumId w:val="29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1"/>
  </w:num>
  <w:num w:numId="17">
    <w:abstractNumId w:val="16"/>
  </w:num>
  <w:num w:numId="18">
    <w:abstractNumId w:val="14"/>
  </w:num>
  <w:num w:numId="19">
    <w:abstractNumId w:val="13"/>
  </w:num>
  <w:num w:numId="20">
    <w:abstractNumId w:val="12"/>
  </w:num>
  <w:num w:numId="21">
    <w:abstractNumId w:val="21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"/>
    <w:lvlOverride w:ilvl="0">
      <w:startOverride w:val="1"/>
    </w:lvlOverride>
  </w:num>
  <w:num w:numId="25">
    <w:abstractNumId w:val="24"/>
  </w:num>
  <w:num w:numId="26">
    <w:abstractNumId w:val="22"/>
  </w:num>
  <w:num w:numId="27">
    <w:abstractNumId w:val="30"/>
  </w:num>
  <w:num w:numId="28">
    <w:abstractNumId w:val="20"/>
  </w:num>
  <w:num w:numId="29">
    <w:abstractNumId w:val="15"/>
  </w:num>
  <w:num w:numId="30">
    <w:abstractNumId w:val="25"/>
  </w:num>
  <w:num w:numId="31">
    <w:abstractNumId w:val="26"/>
  </w:num>
  <w:num w:numId="32">
    <w:abstractNumId w:val="27"/>
  </w:num>
  <w:num w:numId="33">
    <w:abstractNumId w:val="23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4AF"/>
    <w:rsid w:val="00006A72"/>
    <w:rsid w:val="0005385F"/>
    <w:rsid w:val="00093536"/>
    <w:rsid w:val="001137DC"/>
    <w:rsid w:val="0011573E"/>
    <w:rsid w:val="00140DAE"/>
    <w:rsid w:val="00144438"/>
    <w:rsid w:val="0015180F"/>
    <w:rsid w:val="001758B0"/>
    <w:rsid w:val="00193653"/>
    <w:rsid w:val="001B54F8"/>
    <w:rsid w:val="001E643D"/>
    <w:rsid w:val="00212A6C"/>
    <w:rsid w:val="0022436E"/>
    <w:rsid w:val="00276FA1"/>
    <w:rsid w:val="00291B4A"/>
    <w:rsid w:val="002B79B0"/>
    <w:rsid w:val="002C3D7E"/>
    <w:rsid w:val="00332721"/>
    <w:rsid w:val="00360B6E"/>
    <w:rsid w:val="00361DEE"/>
    <w:rsid w:val="00364014"/>
    <w:rsid w:val="0039408A"/>
    <w:rsid w:val="003F7F8A"/>
    <w:rsid w:val="00411F8B"/>
    <w:rsid w:val="0045627E"/>
    <w:rsid w:val="00461354"/>
    <w:rsid w:val="00477352"/>
    <w:rsid w:val="004B5C09"/>
    <w:rsid w:val="004E227E"/>
    <w:rsid w:val="004E2F9A"/>
    <w:rsid w:val="005164B0"/>
    <w:rsid w:val="00554276"/>
    <w:rsid w:val="005C2E4D"/>
    <w:rsid w:val="00616B41"/>
    <w:rsid w:val="00620AE8"/>
    <w:rsid w:val="0064628C"/>
    <w:rsid w:val="00665B85"/>
    <w:rsid w:val="00680296"/>
    <w:rsid w:val="00687389"/>
    <w:rsid w:val="006928C1"/>
    <w:rsid w:val="006C1475"/>
    <w:rsid w:val="006D7C70"/>
    <w:rsid w:val="006F03D4"/>
    <w:rsid w:val="006F64AF"/>
    <w:rsid w:val="007115F4"/>
    <w:rsid w:val="00745FA0"/>
    <w:rsid w:val="00751A70"/>
    <w:rsid w:val="00771C24"/>
    <w:rsid w:val="00772736"/>
    <w:rsid w:val="00781893"/>
    <w:rsid w:val="007D5836"/>
    <w:rsid w:val="00810602"/>
    <w:rsid w:val="008240DA"/>
    <w:rsid w:val="008429E5"/>
    <w:rsid w:val="00867EA4"/>
    <w:rsid w:val="008816C4"/>
    <w:rsid w:val="00897D88"/>
    <w:rsid w:val="008A1E47"/>
    <w:rsid w:val="008D1961"/>
    <w:rsid w:val="008E40DA"/>
    <w:rsid w:val="008E476B"/>
    <w:rsid w:val="009109B9"/>
    <w:rsid w:val="00932F50"/>
    <w:rsid w:val="00952A9A"/>
    <w:rsid w:val="009921B8"/>
    <w:rsid w:val="00A07662"/>
    <w:rsid w:val="00A501A5"/>
    <w:rsid w:val="00A67141"/>
    <w:rsid w:val="00A9231C"/>
    <w:rsid w:val="00AB1AE6"/>
    <w:rsid w:val="00AE361F"/>
    <w:rsid w:val="00B16D21"/>
    <w:rsid w:val="00B247A9"/>
    <w:rsid w:val="00B435B5"/>
    <w:rsid w:val="00B75CFC"/>
    <w:rsid w:val="00B91A34"/>
    <w:rsid w:val="00C1643D"/>
    <w:rsid w:val="00C261A9"/>
    <w:rsid w:val="00CC0D5C"/>
    <w:rsid w:val="00CD3A50"/>
    <w:rsid w:val="00D14C7B"/>
    <w:rsid w:val="00D31AB7"/>
    <w:rsid w:val="00D6082F"/>
    <w:rsid w:val="00D815D8"/>
    <w:rsid w:val="00DB1D42"/>
    <w:rsid w:val="00DC79AD"/>
    <w:rsid w:val="00DD5FBA"/>
    <w:rsid w:val="00DF2868"/>
    <w:rsid w:val="00E5233D"/>
    <w:rsid w:val="00E63722"/>
    <w:rsid w:val="00E76125"/>
    <w:rsid w:val="00EC0216"/>
    <w:rsid w:val="00F23697"/>
    <w:rsid w:val="00F27FEF"/>
    <w:rsid w:val="00F36BB7"/>
    <w:rsid w:val="00F77411"/>
    <w:rsid w:val="00F9646A"/>
    <w:rsid w:val="00FB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teal"/>
    </o:shapedefaults>
    <o:shapelayout v:ext="edit">
      <o:idmap v:ext="edit" data="1"/>
    </o:shapelayout>
  </w:shapeDefaults>
  <w:decimalSymbol w:val="."/>
  <w:listSeparator w:val=","/>
  <w15:docId w15:val="{9AB530EB-DFA0-46B2-9716-F5A7A7298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3D7E"/>
    <w:pPr>
      <w:spacing w:after="200" w:line="276" w:lineRule="auto"/>
      <w:ind w:left="187"/>
    </w:pPr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qFormat/>
    <w:rsid w:val="00361DEE"/>
    <w:pPr>
      <w:keepNext/>
      <w:spacing w:after="60"/>
      <w:ind w:left="0"/>
      <w:jc w:val="center"/>
      <w:outlineLvl w:val="0"/>
    </w:pPr>
    <w:rPr>
      <w:rFonts w:asciiTheme="majorHAnsi" w:hAnsiTheme="majorHAnsi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semiHidden/>
    <w:unhideWhenUsed/>
    <w:qFormat/>
    <w:rsid w:val="00A9231C"/>
    <w:pPr>
      <w:keepNext/>
      <w:spacing w:before="240" w:after="60"/>
      <w:ind w:left="0"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semiHidden/>
    <w:unhideWhenUsed/>
    <w:qFormat/>
    <w:rsid w:val="00AE36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uiPriority w:val="99"/>
    <w:unhideWhenUsed/>
    <w:qFormat/>
    <w:rsid w:val="00361DEE"/>
    <w:pPr>
      <w:numPr>
        <w:numId w:val="13"/>
      </w:numPr>
    </w:pPr>
  </w:style>
  <w:style w:type="character" w:styleId="PlaceholderText">
    <w:name w:val="Placeholder Text"/>
    <w:basedOn w:val="DefaultParagraphFont"/>
    <w:uiPriority w:val="99"/>
    <w:semiHidden/>
    <w:rsid w:val="00361DEE"/>
    <w:rPr>
      <w:color w:val="808080"/>
    </w:rPr>
  </w:style>
  <w:style w:type="paragraph" w:styleId="Date">
    <w:name w:val="Date"/>
    <w:basedOn w:val="Normal"/>
    <w:next w:val="Normal"/>
    <w:qFormat/>
    <w:rsid w:val="00361DEE"/>
    <w:pPr>
      <w:spacing w:after="48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1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DE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1DEE"/>
    <w:pPr>
      <w:numPr>
        <w:numId w:val="11"/>
      </w:numPr>
      <w:spacing w:before="240" w:after="60"/>
      <w:ind w:left="187" w:hanging="187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\Downloads\TS10280758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33052E613E14DBDA5E0D2DA368098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2E4012-5346-456F-AEFE-FA35F677C611}"/>
      </w:docPartPr>
      <w:docPartBody>
        <w:p w:rsidR="00086F53" w:rsidRDefault="001D5E4F">
          <w:pPr>
            <w:pStyle w:val="D33052E613E14DBDA5E0D2DA36809833"/>
          </w:pPr>
          <w:r>
            <w:t>[Click to select date]</w:t>
          </w:r>
        </w:p>
      </w:docPartBody>
    </w:docPart>
    <w:docPart>
      <w:docPartPr>
        <w:name w:val="235BF8BABD094D3D96E0651235F1B6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D3FE9-9F1B-4035-BA41-A6818F3C46CC}"/>
      </w:docPartPr>
      <w:docPartBody>
        <w:p w:rsidR="00086F53" w:rsidRDefault="001D5E4F">
          <w:pPr>
            <w:pStyle w:val="235BF8BABD094D3D96E0651235F1B668"/>
          </w:pPr>
          <w:r w:rsidRPr="002C3D7E">
            <w:rPr>
              <w:rStyle w:val="PlaceholderText"/>
            </w:rPr>
            <w:t>[Facilitator Name]</w:t>
          </w:r>
        </w:p>
      </w:docPartBody>
    </w:docPart>
    <w:docPart>
      <w:docPartPr>
        <w:name w:val="2507786B893841AD9A2F55CD899C7D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1FA1BB-61FF-4455-BA1B-5F749B9C294A}"/>
      </w:docPartPr>
      <w:docPartBody>
        <w:p w:rsidR="00086F53" w:rsidRDefault="001D5E4F">
          <w:pPr>
            <w:pStyle w:val="2507786B893841AD9A2F55CD899C7D1C"/>
          </w:pPr>
          <w:r w:rsidRPr="002C3D7E">
            <w:rPr>
              <w:rStyle w:val="PlaceholderText"/>
            </w:rPr>
            <w:t>[time]</w:t>
          </w:r>
        </w:p>
      </w:docPartBody>
    </w:docPart>
    <w:docPart>
      <w:docPartPr>
        <w:name w:val="DF4FE5204EFC481CB6353823EA16E1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ED6724-3EC5-492F-977D-2EBF24CE19E0}"/>
      </w:docPartPr>
      <w:docPartBody>
        <w:p w:rsidR="00086F53" w:rsidRDefault="001D5E4F">
          <w:pPr>
            <w:pStyle w:val="DF4FE5204EFC481CB6353823EA16E1CD"/>
          </w:pPr>
          <w:r w:rsidRPr="002C3D7E">
            <w:rPr>
              <w:rStyle w:val="PlaceholderText"/>
            </w:rPr>
            <w:t>[Secretary Name]</w:t>
          </w:r>
        </w:p>
      </w:docPartBody>
    </w:docPart>
    <w:docPart>
      <w:docPartPr>
        <w:name w:val="CC671A1EECE24FFA9DF6619A29A1A8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2BEF36-E5C5-43CB-A22E-D94ABF8A9318}"/>
      </w:docPartPr>
      <w:docPartBody>
        <w:p w:rsidR="00086F53" w:rsidRDefault="001D5E4F">
          <w:pPr>
            <w:pStyle w:val="CC671A1EECE24FFA9DF6619A29A1A838"/>
          </w:pPr>
          <w:r>
            <w:t>[Facilitator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E4F"/>
    <w:rsid w:val="00046EBE"/>
    <w:rsid w:val="00052C18"/>
    <w:rsid w:val="00086F53"/>
    <w:rsid w:val="000C4562"/>
    <w:rsid w:val="001D5E4F"/>
    <w:rsid w:val="003E7FD3"/>
    <w:rsid w:val="004E414F"/>
    <w:rsid w:val="007F2878"/>
    <w:rsid w:val="008026EB"/>
    <w:rsid w:val="008F315F"/>
    <w:rsid w:val="00A83C15"/>
    <w:rsid w:val="00AE2242"/>
    <w:rsid w:val="00B234E3"/>
    <w:rsid w:val="00B2760E"/>
    <w:rsid w:val="00C90D00"/>
    <w:rsid w:val="00E9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33052E613E14DBDA5E0D2DA36809833">
    <w:name w:val="D33052E613E14DBDA5E0D2DA36809833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235BF8BABD094D3D96E0651235F1B668">
    <w:name w:val="235BF8BABD094D3D96E0651235F1B668"/>
  </w:style>
  <w:style w:type="paragraph" w:customStyle="1" w:styleId="7DB06E08472F4A999775CCCE8297244C">
    <w:name w:val="7DB06E08472F4A999775CCCE8297244C"/>
  </w:style>
  <w:style w:type="paragraph" w:customStyle="1" w:styleId="2507786B893841AD9A2F55CD899C7D1C">
    <w:name w:val="2507786B893841AD9A2F55CD899C7D1C"/>
  </w:style>
  <w:style w:type="paragraph" w:customStyle="1" w:styleId="E4FEA42D962D45BB94D77D1016A8855B">
    <w:name w:val="E4FEA42D962D45BB94D77D1016A8855B"/>
  </w:style>
  <w:style w:type="paragraph" w:customStyle="1" w:styleId="8F6EDDDBDEB2419CA01E518F41FDB687">
    <w:name w:val="8F6EDDDBDEB2419CA01E518F41FDB687"/>
  </w:style>
  <w:style w:type="paragraph" w:customStyle="1" w:styleId="DF4FE5204EFC481CB6353823EA16E1CD">
    <w:name w:val="DF4FE5204EFC481CB6353823EA16E1CD"/>
  </w:style>
  <w:style w:type="paragraph" w:customStyle="1" w:styleId="202302305EAA4DBC81614AC3A19071A0">
    <w:name w:val="202302305EAA4DBC81614AC3A19071A0"/>
  </w:style>
  <w:style w:type="paragraph" w:customStyle="1" w:styleId="7005BA58175345CA9D529A6FEF4C605B">
    <w:name w:val="7005BA58175345CA9D529A6FEF4C605B"/>
  </w:style>
  <w:style w:type="paragraph" w:customStyle="1" w:styleId="3B1932CB4B8E4857A65A45700C8CAF64">
    <w:name w:val="3B1932CB4B8E4857A65A45700C8CAF64"/>
  </w:style>
  <w:style w:type="paragraph" w:customStyle="1" w:styleId="4E4A0B50A71E48AB8B2396C004AA3816">
    <w:name w:val="4E4A0B50A71E48AB8B2396C004AA3816"/>
  </w:style>
  <w:style w:type="paragraph" w:customStyle="1" w:styleId="C975AFED997C45418023C6069DC9F198">
    <w:name w:val="C975AFED997C45418023C6069DC9F198"/>
  </w:style>
  <w:style w:type="paragraph" w:customStyle="1" w:styleId="C8B4C1BE594D40449402B314D2606CD1">
    <w:name w:val="C8B4C1BE594D40449402B314D2606CD1"/>
  </w:style>
  <w:style w:type="paragraph" w:customStyle="1" w:styleId="7C46505B618D46BAACBA336CC892449E">
    <w:name w:val="7C46505B618D46BAACBA336CC892449E"/>
  </w:style>
  <w:style w:type="paragraph" w:customStyle="1" w:styleId="166BD9115EC9450690204693209367F8">
    <w:name w:val="166BD9115EC9450690204693209367F8"/>
  </w:style>
  <w:style w:type="paragraph" w:customStyle="1" w:styleId="CC671A1EECE24FFA9DF6619A29A1A838">
    <w:name w:val="CC671A1EECE24FFA9DF6619A29A1A838"/>
  </w:style>
  <w:style w:type="paragraph" w:customStyle="1" w:styleId="1EB99602A22641F1A5344E2E8A5AA9CD">
    <w:name w:val="1EB99602A22641F1A5344E2E8A5AA9CD"/>
  </w:style>
  <w:style w:type="paragraph" w:customStyle="1" w:styleId="5295C44477B24FB3BD1AC3706E647E31">
    <w:name w:val="5295C44477B24FB3BD1AC3706E647E31"/>
  </w:style>
  <w:style w:type="paragraph" w:customStyle="1" w:styleId="AFEA0736AA8B44CEA653A43DF16AC088">
    <w:name w:val="AFEA0736AA8B44CEA653A43DF16AC0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George 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8847438-4757-47DF-8367-A49CFCDDA2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TS102807584.dotx</Template>
  <TotalTime>16</TotalTime>
  <Pages>2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Formal meeting minutes</vt:lpstr>
    </vt:vector>
  </TitlesOfParts>
  <Company>Great Basin College</Company>
  <LinksUpToDate>false</LinksUpToDate>
  <CharactersWithSpaces>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Formal meeting minutes</dc:title>
  <dc:creator>Steve</dc:creator>
  <dc:description>George Kleeb</dc:description>
  <cp:lastModifiedBy>George Kleeb</cp:lastModifiedBy>
  <cp:revision>6</cp:revision>
  <cp:lastPrinted>2014-11-12T18:58:00Z</cp:lastPrinted>
  <dcterms:created xsi:type="dcterms:W3CDTF">2014-11-12T17:27:00Z</dcterms:created>
  <dcterms:modified xsi:type="dcterms:W3CDTF">2015-02-06T21:10:00Z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TC060910481033</vt:lpwstr>
  </property>
</Properties>
</file>