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836" w:rsidRPr="00554276" w:rsidRDefault="00EC0216" w:rsidP="00620AE8">
      <w:pPr>
        <w:pStyle w:val="Heading1"/>
      </w:pPr>
      <w:r>
        <w:t>Compensation and Benefits Committee</w:t>
      </w:r>
    </w:p>
    <w:p w:rsidR="00554276" w:rsidRPr="004B5C09" w:rsidRDefault="00554276" w:rsidP="00620AE8">
      <w:pPr>
        <w:pStyle w:val="Heading1"/>
      </w:pPr>
      <w:r w:rsidRPr="004B5C09">
        <w:t>Meeting Minutes</w:t>
      </w:r>
    </w:p>
    <w:sdt>
      <w:sdtPr>
        <w:alias w:val="Date"/>
        <w:tag w:val="Date"/>
        <w:id w:val="811033052"/>
        <w:placeholder>
          <w:docPart w:val="D33052E613E14DBDA5E0D2DA36809833"/>
        </w:placeholder>
        <w:date w:fullDate="2014-09-08T00:00:00Z">
          <w:dateFormat w:val="MMMM d, yyyy"/>
          <w:lid w:val="en-US"/>
          <w:storeMappedDataAs w:val="dateTime"/>
          <w:calendar w:val="gregorian"/>
        </w:date>
      </w:sdtPr>
      <w:sdtEndPr/>
      <w:sdtContent>
        <w:p w:rsidR="00554276" w:rsidRPr="004E227E" w:rsidRDefault="00E76125" w:rsidP="00B75CFC">
          <w:pPr>
            <w:pStyle w:val="Date"/>
          </w:pPr>
          <w:r>
            <w:t>September 8, 2014</w:t>
          </w:r>
        </w:p>
      </w:sdtContent>
    </w:sdt>
    <w:p w:rsidR="00554276" w:rsidRPr="004B5C09" w:rsidRDefault="0015180F" w:rsidP="002B79B0">
      <w:pPr>
        <w:pStyle w:val="ListParagraph"/>
        <w:tabs>
          <w:tab w:val="clear" w:pos="180"/>
          <w:tab w:val="num" w:pos="367"/>
        </w:tabs>
        <w:ind w:left="374"/>
      </w:pPr>
      <w:r w:rsidRPr="00616B41">
        <w:t>Call</w:t>
      </w:r>
      <w:r w:rsidRPr="004B5C09">
        <w:t xml:space="preserve"> to order</w:t>
      </w:r>
    </w:p>
    <w:p w:rsidR="0015180F" w:rsidRPr="00AE361F" w:rsidRDefault="0084141B" w:rsidP="00361DEE">
      <w:sdt>
        <w:sdtPr>
          <w:alias w:val="Name"/>
          <w:tag w:val="Name"/>
          <w:id w:val="811033081"/>
          <w:placeholder>
            <w:docPart w:val="235BF8BABD094D3D96E0651235F1B668"/>
          </w:placeholder>
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<w:text/>
        </w:sdtPr>
        <w:sdtEndPr/>
        <w:sdtContent>
          <w:r w:rsidR="00E76125">
            <w:t>George Kleeb</w:t>
          </w:r>
        </w:sdtContent>
      </w:sdt>
      <w:r w:rsidR="00361DEE">
        <w:t xml:space="preserve"> </w:t>
      </w:r>
      <w:r w:rsidR="0015180F" w:rsidRPr="00AE361F">
        <w:t xml:space="preserve">called to order the regular meeting of the </w:t>
      </w:r>
      <w:r w:rsidR="00EC0216">
        <w:t>Committee</w:t>
      </w:r>
      <w:r w:rsidR="0015180F" w:rsidRPr="00AE361F">
        <w:t xml:space="preserve"> at </w:t>
      </w:r>
      <w:sdt>
        <w:sdtPr>
          <w:id w:val="811033121"/>
          <w:placeholder>
            <w:docPart w:val="2507786B893841AD9A2F55CD899C7D1C"/>
          </w:placeholder>
        </w:sdtPr>
        <w:sdtEndPr/>
        <w:sdtContent>
          <w:r w:rsidR="00EC0216">
            <w:t>1</w:t>
          </w:r>
          <w:r w:rsidR="00E76125">
            <w:t>1</w:t>
          </w:r>
          <w:r w:rsidR="00EC0216">
            <w:t>:</w:t>
          </w:r>
          <w:r w:rsidR="00364014">
            <w:t>0</w:t>
          </w:r>
          <w:r w:rsidR="002B79B0">
            <w:t>0</w:t>
          </w:r>
          <w:r w:rsidR="00EC0216">
            <w:t>AM</w:t>
          </w:r>
        </w:sdtContent>
      </w:sdt>
      <w:r w:rsidR="0015180F" w:rsidRPr="00AE361F">
        <w:t xml:space="preserve"> on </w:t>
      </w:r>
      <w:r w:rsidR="00E76125">
        <w:t>September 8, 2014</w:t>
      </w:r>
      <w:r w:rsidR="004E2F9A">
        <w:t xml:space="preserve"> in</w:t>
      </w:r>
      <w:r w:rsidR="00361DEE">
        <w:t xml:space="preserve"> </w:t>
      </w:r>
      <w:r w:rsidR="00D815D8">
        <w:t>MH 11</w:t>
      </w:r>
      <w:r w:rsidR="00751A70">
        <w:t>4</w:t>
      </w:r>
      <w:r w:rsidR="0015180F" w:rsidRPr="00AE361F">
        <w:t>.</w:t>
      </w:r>
    </w:p>
    <w:p w:rsidR="0015180F" w:rsidRPr="004B5C09" w:rsidRDefault="0015180F" w:rsidP="002B79B0">
      <w:pPr>
        <w:pStyle w:val="ListParagraph"/>
        <w:tabs>
          <w:tab w:val="clear" w:pos="180"/>
          <w:tab w:val="num" w:pos="367"/>
        </w:tabs>
        <w:ind w:left="374"/>
      </w:pPr>
      <w:r w:rsidRPr="004B5C09">
        <w:t xml:space="preserve">Roll </w:t>
      </w:r>
      <w:r w:rsidR="006928C1">
        <w:t>c</w:t>
      </w:r>
      <w:r w:rsidRPr="004B5C09">
        <w:t>all</w:t>
      </w:r>
      <w:r w:rsidR="00364014">
        <w:t xml:space="preserve"> </w:t>
      </w:r>
    </w:p>
    <w:p w:rsidR="0015180F" w:rsidRDefault="0084141B" w:rsidP="00361DEE">
      <w:sdt>
        <w:sdtPr>
          <w:alias w:val="Name"/>
          <w:tag w:val="Name"/>
          <w:id w:val="811033258"/>
          <w:placeholder>
            <w:docPart w:val="DF4FE5204EFC481CB6353823EA16E1CD"/>
          </w:placeholder>
          <w:dataBinding w:prefixMappings="xmlns:ns0='http://schemas.microsoft.com/office/2006/coverPageProps' " w:xpath="/ns0:CoverPageProperties[1]/ns0:CompanyEmail[1]" w:storeItemID="{55AF091B-3C7A-41E3-B477-F2FDAA23CFDA}"/>
          <w:text/>
        </w:sdtPr>
        <w:sdtEndPr/>
        <w:sdtContent>
          <w:r w:rsidR="00364014">
            <w:t>George</w:t>
          </w:r>
          <w:r w:rsidR="00EC0216">
            <w:t xml:space="preserve"> </w:t>
          </w:r>
        </w:sdtContent>
      </w:sdt>
      <w:r w:rsidR="0015180F">
        <w:t xml:space="preserve">conducted roll. The following </w:t>
      </w:r>
      <w:r w:rsidR="006928C1">
        <w:t>persons</w:t>
      </w:r>
      <w:r w:rsidR="0015180F">
        <w:t xml:space="preserve"> were present: </w:t>
      </w:r>
      <w:r w:rsidR="0005385F">
        <w:t>Sonja Sibert</w:t>
      </w:r>
      <w:r w:rsidR="00E63722">
        <w:t>,</w:t>
      </w:r>
      <w:r w:rsidR="0005385F">
        <w:t xml:space="preserve"> </w:t>
      </w:r>
      <w:r w:rsidR="00D815D8">
        <w:t>George Kleeb,</w:t>
      </w:r>
      <w:r w:rsidR="00E76125">
        <w:t xml:space="preserve"> Robert </w:t>
      </w:r>
      <w:proofErr w:type="spellStart"/>
      <w:r w:rsidR="00E76125">
        <w:t>Byram</w:t>
      </w:r>
      <w:proofErr w:type="spellEnd"/>
      <w:r w:rsidR="00E76125">
        <w:t>, Kara Coates, Cherie Jacques</w:t>
      </w:r>
      <w:r w:rsidR="00EC0216">
        <w:t xml:space="preserve"> and </w:t>
      </w:r>
      <w:r w:rsidR="00E76125">
        <w:t>Ed Nick</w:t>
      </w:r>
      <w:r>
        <w:t>el</w:t>
      </w:r>
    </w:p>
    <w:p w:rsidR="00E76125" w:rsidRDefault="0005385F" w:rsidP="002B79B0">
      <w:r>
        <w:t xml:space="preserve">Absent: </w:t>
      </w:r>
      <w:r w:rsidR="00006A72">
        <w:t>Don</w:t>
      </w:r>
      <w:r w:rsidR="0084141B">
        <w:t>ald</w:t>
      </w:r>
      <w:r w:rsidR="00006A72">
        <w:t xml:space="preserve"> Jones and </w:t>
      </w:r>
      <w:r w:rsidR="00E76125">
        <w:t xml:space="preserve">Mike Whitehead </w:t>
      </w:r>
      <w:bookmarkStart w:id="0" w:name="_GoBack"/>
      <w:bookmarkEnd w:id="0"/>
    </w:p>
    <w:p w:rsidR="00144438" w:rsidRDefault="00144438" w:rsidP="002B79B0">
      <w:r>
        <w:t xml:space="preserve">Excused: </w:t>
      </w:r>
      <w:r w:rsidR="00E76125">
        <w:t xml:space="preserve">Rita </w:t>
      </w:r>
      <w:proofErr w:type="spellStart"/>
      <w:r w:rsidR="00E76125">
        <w:t>Bagwe</w:t>
      </w:r>
      <w:proofErr w:type="spellEnd"/>
      <w:r w:rsidR="00006A72">
        <w:t xml:space="preserve"> (class lab)</w:t>
      </w:r>
      <w:r w:rsidR="00332721">
        <w:t>,</w:t>
      </w:r>
      <w:r w:rsidR="00E76125" w:rsidRPr="00E76125">
        <w:t xml:space="preserve"> </w:t>
      </w:r>
      <w:r w:rsidR="00E76125">
        <w:t>Tami Potter</w:t>
      </w:r>
      <w:r w:rsidR="00332721">
        <w:t xml:space="preserve"> </w:t>
      </w:r>
      <w:r w:rsidR="00006A72">
        <w:t>(vacation)</w:t>
      </w:r>
    </w:p>
    <w:p w:rsidR="00C1643D" w:rsidRPr="002B79B0" w:rsidRDefault="002B79B0" w:rsidP="002B79B0">
      <w:pPr>
        <w:ind w:left="0"/>
      </w:pPr>
      <w:r w:rsidRPr="002B79B0">
        <w:rPr>
          <w:b/>
        </w:rPr>
        <w:t>III</w:t>
      </w:r>
      <w:r>
        <w:rPr>
          <w:b/>
        </w:rPr>
        <w:tab/>
      </w:r>
      <w:r w:rsidR="00DD5FBA">
        <w:rPr>
          <w:b/>
        </w:rPr>
        <w:t>New I</w:t>
      </w:r>
      <w:r w:rsidR="0015180F" w:rsidRPr="002B79B0">
        <w:rPr>
          <w:b/>
        </w:rPr>
        <w:t>ssues</w:t>
      </w:r>
      <w:r w:rsidR="00006A72">
        <w:rPr>
          <w:b/>
        </w:rPr>
        <w:t xml:space="preserve"> &amp;</w:t>
      </w:r>
      <w:r w:rsidR="00EC0216" w:rsidRPr="002B79B0">
        <w:rPr>
          <w:b/>
        </w:rPr>
        <w:t xml:space="preserve"> </w:t>
      </w:r>
      <w:r w:rsidR="005C2E4D">
        <w:rPr>
          <w:b/>
        </w:rPr>
        <w:t>Projects for the 2014-2015 year</w:t>
      </w:r>
    </w:p>
    <w:p w:rsidR="002C3D7E" w:rsidRDefault="00D815D8" w:rsidP="002C3D7E">
      <w:pPr>
        <w:pStyle w:val="ListNumber"/>
      </w:pPr>
      <w:r>
        <w:t>Merit Pay Proposal</w:t>
      </w:r>
      <w:r w:rsidR="00DD5FBA">
        <w:t xml:space="preserve"> for those hired in the Fiscal Year (July/June)</w:t>
      </w:r>
    </w:p>
    <w:p w:rsidR="00332721" w:rsidRDefault="00DD5FBA" w:rsidP="00332721">
      <w:pPr>
        <w:pStyle w:val="ListNumber"/>
        <w:numPr>
          <w:ilvl w:val="0"/>
          <w:numId w:val="0"/>
        </w:numPr>
        <w:ind w:left="1080"/>
      </w:pPr>
      <w:r>
        <w:t>A discussion was held on the charge that we create a revision of the Merit</w:t>
      </w:r>
      <w:r w:rsidR="00751A70">
        <w:t xml:space="preserve"> Policy and P</w:t>
      </w:r>
      <w:r w:rsidR="00332721">
        <w:t>rocedures</w:t>
      </w:r>
      <w:r w:rsidR="00751A70">
        <w:t xml:space="preserve"> document</w:t>
      </w:r>
      <w:r w:rsidR="007115F4">
        <w:t>. A question arose during the summer regarding the employees hired during the school year receiving evaluations and merit pay. We need a policy</w:t>
      </w:r>
      <w:r w:rsidR="00751A70">
        <w:t xml:space="preserve"> </w:t>
      </w:r>
      <w:r w:rsidR="005C2E4D">
        <w:t>for the July 1, 2015 fiscal year on the new employees hired during</w:t>
      </w:r>
      <w:r w:rsidR="007115F4">
        <w:t xml:space="preserve"> the prior </w:t>
      </w:r>
      <w:r w:rsidR="005C2E4D">
        <w:t xml:space="preserve">fiscal year. </w:t>
      </w:r>
      <w:r w:rsidR="00332721">
        <w:t xml:space="preserve">The committee members </w:t>
      </w:r>
      <w:r w:rsidR="00751A70">
        <w:t>are to</w:t>
      </w:r>
      <w:r w:rsidR="00332721">
        <w:t xml:space="preserve"> </w:t>
      </w:r>
      <w:r w:rsidR="005C2E4D">
        <w:t>think about this subject and in future meetings we will develop</w:t>
      </w:r>
      <w:r w:rsidR="00332721">
        <w:t xml:space="preserve"> </w:t>
      </w:r>
      <w:r w:rsidR="005C2E4D">
        <w:t>recommendations</w:t>
      </w:r>
      <w:r w:rsidR="00332721">
        <w:t xml:space="preserve"> </w:t>
      </w:r>
      <w:r w:rsidR="005C2E4D">
        <w:t xml:space="preserve">of a </w:t>
      </w:r>
      <w:r w:rsidR="007115F4">
        <w:t xml:space="preserve">revision to the merit </w:t>
      </w:r>
      <w:r w:rsidR="005C2E4D">
        <w:t xml:space="preserve">policy. </w:t>
      </w:r>
      <w:r w:rsidR="00332721">
        <w:t xml:space="preserve"> </w:t>
      </w:r>
    </w:p>
    <w:p w:rsidR="00D6082F" w:rsidRDefault="00D6082F" w:rsidP="005C2E4D">
      <w:pPr>
        <w:pStyle w:val="ListNumber"/>
      </w:pPr>
      <w:r>
        <w:t>Professional Development Funds Request Policies and Procedures</w:t>
      </w:r>
    </w:p>
    <w:p w:rsidR="00D6082F" w:rsidRDefault="005C2E4D" w:rsidP="00D6082F">
      <w:pPr>
        <w:pStyle w:val="ListNumber"/>
        <w:numPr>
          <w:ilvl w:val="0"/>
          <w:numId w:val="0"/>
        </w:numPr>
        <w:ind w:left="1080"/>
      </w:pPr>
      <w:r>
        <w:t xml:space="preserve">We </w:t>
      </w:r>
      <w:r w:rsidR="00D6082F">
        <w:t xml:space="preserve">Reviewed </w:t>
      </w:r>
      <w:r>
        <w:t>the Policy and</w:t>
      </w:r>
      <w:r w:rsidR="00D6082F">
        <w:t xml:space="preserve"> Procedures document and Professional Development Funding </w:t>
      </w:r>
      <w:r>
        <w:t>Form</w:t>
      </w:r>
      <w:r w:rsidR="00D6082F">
        <w:t xml:space="preserve"> for the coming academic year. The committee members </w:t>
      </w:r>
      <w:r>
        <w:t xml:space="preserve">voted to grant $2,500 for the </w:t>
      </w:r>
      <w:proofErr w:type="gramStart"/>
      <w:r>
        <w:t>Fall</w:t>
      </w:r>
      <w:proofErr w:type="gramEnd"/>
      <w:r>
        <w:t xml:space="preserve"> for 2014 semester and $1,000 for Spring 2015. Due to the budget being $3,500 for the year, we agreed that we would </w:t>
      </w:r>
      <w:r w:rsidR="007115F4">
        <w:t xml:space="preserve">only </w:t>
      </w:r>
      <w:r>
        <w:t>award conference registration up to $350.00.</w:t>
      </w:r>
      <w:r w:rsidR="00D6082F">
        <w:t xml:space="preserve"> </w:t>
      </w:r>
    </w:p>
    <w:p w:rsidR="00006A72" w:rsidRDefault="00006A72" w:rsidP="00006A72">
      <w:pPr>
        <w:pStyle w:val="ListNumber"/>
      </w:pPr>
      <w:r>
        <w:t>We will discuss what level of reporting that a person receiving professional development funds should make after attending the event. (</w:t>
      </w:r>
      <w:proofErr w:type="gramStart"/>
      <w:r>
        <w:t>i.e</w:t>
      </w:r>
      <w:proofErr w:type="gramEnd"/>
      <w:r>
        <w:t xml:space="preserve">. should it be at the department level? The college in service? Should it be written?)  </w:t>
      </w:r>
    </w:p>
    <w:p w:rsidR="005C2E4D" w:rsidRDefault="005C2E4D" w:rsidP="00D6082F">
      <w:pPr>
        <w:pStyle w:val="ListNumber"/>
        <w:numPr>
          <w:ilvl w:val="0"/>
          <w:numId w:val="0"/>
        </w:numPr>
        <w:rPr>
          <w:b/>
        </w:rPr>
      </w:pPr>
      <w:r>
        <w:rPr>
          <w:b/>
        </w:rPr>
        <w:t>I</w:t>
      </w:r>
      <w:r w:rsidR="00D6082F">
        <w:rPr>
          <w:b/>
        </w:rPr>
        <w:t>V</w:t>
      </w:r>
      <w:r w:rsidR="00D6082F">
        <w:rPr>
          <w:b/>
        </w:rPr>
        <w:tab/>
      </w:r>
      <w:r>
        <w:rPr>
          <w:b/>
        </w:rPr>
        <w:t>Professional Development Fund Requests</w:t>
      </w:r>
    </w:p>
    <w:p w:rsidR="005C2E4D" w:rsidRDefault="005C2E4D" w:rsidP="00D6082F">
      <w:pPr>
        <w:pStyle w:val="ListNumber"/>
        <w:numPr>
          <w:ilvl w:val="0"/>
          <w:numId w:val="0"/>
        </w:numPr>
        <w:rPr>
          <w:b/>
        </w:rPr>
      </w:pPr>
      <w:r>
        <w:rPr>
          <w:b/>
        </w:rPr>
        <w:tab/>
        <w:t>Mike Elbert</w:t>
      </w:r>
      <w:r>
        <w:rPr>
          <w:b/>
        </w:rPr>
        <w:tab/>
      </w:r>
      <w:r>
        <w:rPr>
          <w:b/>
        </w:rPr>
        <w:tab/>
        <w:t>$265.00</w:t>
      </w:r>
      <w:r w:rsidR="00DB1D42">
        <w:rPr>
          <w:b/>
        </w:rPr>
        <w:t xml:space="preserve"> Conference Registration</w:t>
      </w:r>
      <w:r w:rsidR="00DB1D42">
        <w:rPr>
          <w:b/>
        </w:rPr>
        <w:tab/>
      </w:r>
      <w:r w:rsidR="00DB1D42">
        <w:rPr>
          <w:b/>
        </w:rPr>
        <w:tab/>
        <w:t>Approved</w:t>
      </w:r>
    </w:p>
    <w:p w:rsidR="005C2E4D" w:rsidRDefault="005C2E4D" w:rsidP="00D6082F">
      <w:pPr>
        <w:pStyle w:val="ListNumber"/>
        <w:numPr>
          <w:ilvl w:val="0"/>
          <w:numId w:val="0"/>
        </w:numPr>
        <w:rPr>
          <w:b/>
        </w:rPr>
      </w:pPr>
      <w:r>
        <w:rPr>
          <w:b/>
        </w:rPr>
        <w:tab/>
        <w:t>Pete Bagley</w:t>
      </w:r>
      <w:r>
        <w:rPr>
          <w:b/>
        </w:rPr>
        <w:tab/>
      </w:r>
      <w:r>
        <w:rPr>
          <w:b/>
        </w:rPr>
        <w:tab/>
        <w:t>$250.00</w:t>
      </w:r>
      <w:r w:rsidR="00DB1D42">
        <w:rPr>
          <w:b/>
        </w:rPr>
        <w:t xml:space="preserve"> Conference Registration</w:t>
      </w:r>
      <w:r w:rsidR="00DB1D42">
        <w:rPr>
          <w:b/>
        </w:rPr>
        <w:tab/>
      </w:r>
      <w:r w:rsidR="00DB1D42">
        <w:rPr>
          <w:b/>
        </w:rPr>
        <w:tab/>
        <w:t xml:space="preserve">Approved </w:t>
      </w:r>
    </w:p>
    <w:p w:rsidR="00680296" w:rsidRDefault="005C2E4D" w:rsidP="00D6082F">
      <w:pPr>
        <w:pStyle w:val="ListNumber"/>
        <w:numPr>
          <w:ilvl w:val="0"/>
          <w:numId w:val="0"/>
        </w:numPr>
      </w:pPr>
      <w:r>
        <w:rPr>
          <w:b/>
        </w:rPr>
        <w:lastRenderedPageBreak/>
        <w:t>V</w:t>
      </w:r>
      <w:r>
        <w:rPr>
          <w:b/>
        </w:rPr>
        <w:tab/>
      </w:r>
      <w:r w:rsidR="0015180F" w:rsidRPr="004B5C09">
        <w:t>Adjournment</w:t>
      </w:r>
      <w:r w:rsidR="00D6082F">
        <w:t xml:space="preserve"> -</w:t>
      </w:r>
      <w:sdt>
        <w:sdtPr>
          <w:alias w:val="Name"/>
          <w:tag w:val="Name"/>
          <w:id w:val="811033342"/>
          <w:placeholder>
            <w:docPart w:val="CC671A1EECE24FFA9DF6619A29A1A838"/>
          </w:placeholder>
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<w:text/>
        </w:sdtPr>
        <w:sdtEndPr/>
        <w:sdtContent>
          <w:r w:rsidR="00E76125">
            <w:t>George Kleeb</w:t>
          </w:r>
        </w:sdtContent>
      </w:sdt>
      <w:r w:rsidR="002C3D7E" w:rsidRPr="00361DEE">
        <w:t xml:space="preserve"> </w:t>
      </w:r>
      <w:r w:rsidR="00680296" w:rsidRPr="00361DEE">
        <w:t>adjourned the meeting at</w:t>
      </w:r>
      <w:r w:rsidR="002C3D7E">
        <w:t xml:space="preserve"> </w:t>
      </w:r>
      <w:r w:rsidR="00332721">
        <w:t>1</w:t>
      </w:r>
      <w:r>
        <w:t>1</w:t>
      </w:r>
      <w:r w:rsidR="00332721">
        <w:t>:</w:t>
      </w:r>
      <w:r>
        <w:t>40</w:t>
      </w:r>
      <w:r w:rsidR="00461354">
        <w:t xml:space="preserve"> AM</w:t>
      </w:r>
      <w:r w:rsidR="00680296" w:rsidRPr="00361DEE">
        <w:t>.</w:t>
      </w:r>
    </w:p>
    <w:p w:rsidR="006C1475" w:rsidRDefault="0015180F" w:rsidP="0005385F">
      <w:pPr>
        <w:ind w:left="0"/>
      </w:pPr>
      <w:r>
        <w:t xml:space="preserve">Minutes </w:t>
      </w:r>
      <w:r w:rsidRPr="00616B41">
        <w:t>s</w:t>
      </w:r>
      <w:r w:rsidR="008E476B" w:rsidRPr="00616B41">
        <w:t xml:space="preserve">ubmitted </w:t>
      </w:r>
      <w:r w:rsidR="004E227E">
        <w:t xml:space="preserve">by:  </w:t>
      </w:r>
      <w:r w:rsidR="008816C4">
        <w:t>George Kleeb</w:t>
      </w:r>
    </w:p>
    <w:p w:rsidR="008E476B" w:rsidRPr="00554276" w:rsidRDefault="008E476B" w:rsidP="0005385F">
      <w:pPr>
        <w:ind w:left="0"/>
      </w:pPr>
      <w:r>
        <w:t xml:space="preserve">Minutes </w:t>
      </w:r>
      <w:r w:rsidR="00FB3809">
        <w:t>a</w:t>
      </w:r>
      <w:r>
        <w:t xml:space="preserve">pproved by: </w:t>
      </w:r>
      <w:r w:rsidR="004E227E">
        <w:t xml:space="preserve"> </w:t>
      </w:r>
      <w:r w:rsidR="00E76125">
        <w:t>George Kleeb</w:t>
      </w:r>
    </w:p>
    <w:sectPr w:rsidR="008E476B" w:rsidRPr="00554276" w:rsidSect="00D6082F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F990B0C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4E8927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multilevel"/>
    <w:tmpl w:val="19F2B022"/>
    <w:lvl w:ilvl="0">
      <w:start w:val="1"/>
      <w:numFmt w:val="lowerLetter"/>
      <w:pStyle w:val="ListNumb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FFFFFF7F"/>
    <w:multiLevelType w:val="singleLevel"/>
    <w:tmpl w:val="EDD6E08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>
    <w:nsid w:val="FFFFFF80"/>
    <w:multiLevelType w:val="singleLevel"/>
    <w:tmpl w:val="DFEE5B5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954F60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EE2E0F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E06D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DD4F8BC"/>
    <w:lvl w:ilvl="0">
      <w:start w:val="1"/>
      <w:numFmt w:val="upperRoman"/>
      <w:pStyle w:val="ListParagraph"/>
      <w:lvlText w:val="%1."/>
      <w:lvlJc w:val="right"/>
      <w:pPr>
        <w:tabs>
          <w:tab w:val="num" w:pos="180"/>
        </w:tabs>
        <w:ind w:left="180" w:hanging="180"/>
      </w:pPr>
    </w:lvl>
  </w:abstractNum>
  <w:abstractNum w:abstractNumId="9">
    <w:nsid w:val="FFFFFF89"/>
    <w:multiLevelType w:val="singleLevel"/>
    <w:tmpl w:val="CFB04A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FB6DF7"/>
    <w:multiLevelType w:val="hybridMultilevel"/>
    <w:tmpl w:val="D682EB70"/>
    <w:lvl w:ilvl="0" w:tplc="56CC2632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14B2741"/>
    <w:multiLevelType w:val="hybridMultilevel"/>
    <w:tmpl w:val="D110F2EA"/>
    <w:lvl w:ilvl="0" w:tplc="3C2239E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195A4D85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D284CB9"/>
    <w:multiLevelType w:val="multilevel"/>
    <w:tmpl w:val="A106DF2C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D2B2255"/>
    <w:multiLevelType w:val="hybridMultilevel"/>
    <w:tmpl w:val="A106DF2C"/>
    <w:lvl w:ilvl="0" w:tplc="DE5A9BBE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F287778"/>
    <w:multiLevelType w:val="hybridMultilevel"/>
    <w:tmpl w:val="D58A8AE6"/>
    <w:lvl w:ilvl="0" w:tplc="C1C2B72E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>
    <w:nsid w:val="225B300D"/>
    <w:multiLevelType w:val="multilevel"/>
    <w:tmpl w:val="484A977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22665D60"/>
    <w:multiLevelType w:val="hybridMultilevel"/>
    <w:tmpl w:val="B5B6BED6"/>
    <w:lvl w:ilvl="0" w:tplc="9724D434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2DF31169"/>
    <w:multiLevelType w:val="hybridMultilevel"/>
    <w:tmpl w:val="7D84CB20"/>
    <w:lvl w:ilvl="0" w:tplc="CE46D4AC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E580F8F"/>
    <w:multiLevelType w:val="multilevel"/>
    <w:tmpl w:val="0F047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20B0BDE"/>
    <w:multiLevelType w:val="hybridMultilevel"/>
    <w:tmpl w:val="CB5E855A"/>
    <w:lvl w:ilvl="0" w:tplc="6DA601F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2A05549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1155BD0"/>
    <w:multiLevelType w:val="hybridMultilevel"/>
    <w:tmpl w:val="8A22B0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DC4DEA0">
      <w:start w:val="1"/>
      <w:numFmt w:val="decimal"/>
      <w:lvlText w:val="%3)"/>
      <w:lvlJc w:val="left"/>
      <w:pPr>
        <w:ind w:left="2340" w:hanging="360"/>
      </w:pPr>
      <w:rPr>
        <w:rFonts w:hint="default"/>
        <w:u w:val="none"/>
      </w:rPr>
    </w:lvl>
    <w:lvl w:ilvl="3" w:tplc="B4B8A4DA">
      <w:start w:val="5"/>
      <w:numFmt w:val="upperLetter"/>
      <w:lvlText w:val="%4)"/>
      <w:lvlJc w:val="left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2C04B4"/>
    <w:multiLevelType w:val="hybridMultilevel"/>
    <w:tmpl w:val="0D1AE7A8"/>
    <w:lvl w:ilvl="0" w:tplc="292602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7BB717D"/>
    <w:multiLevelType w:val="singleLevel"/>
    <w:tmpl w:val="7890BCA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5">
    <w:nsid w:val="61A67767"/>
    <w:multiLevelType w:val="hybridMultilevel"/>
    <w:tmpl w:val="C2FE1850"/>
    <w:lvl w:ilvl="0" w:tplc="EAC2C79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6457259F"/>
    <w:multiLevelType w:val="hybridMultilevel"/>
    <w:tmpl w:val="85522D44"/>
    <w:lvl w:ilvl="0" w:tplc="B0C26FF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6BFB55F2"/>
    <w:multiLevelType w:val="hybridMultilevel"/>
    <w:tmpl w:val="D3560038"/>
    <w:lvl w:ilvl="0" w:tplc="0EC6FED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>
    <w:nsid w:val="6DD54756"/>
    <w:multiLevelType w:val="hybridMultilevel"/>
    <w:tmpl w:val="0976307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06652F1"/>
    <w:multiLevelType w:val="multilevel"/>
    <w:tmpl w:val="EC40FBE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4070DF6"/>
    <w:multiLevelType w:val="hybridMultilevel"/>
    <w:tmpl w:val="BEC04042"/>
    <w:lvl w:ilvl="0" w:tplc="2F7AC486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8"/>
  </w:num>
  <w:num w:numId="2">
    <w:abstractNumId w:val="17"/>
  </w:num>
  <w:num w:numId="3">
    <w:abstractNumId w:val="19"/>
  </w:num>
  <w:num w:numId="4">
    <w:abstractNumId w:val="10"/>
  </w:num>
  <w:num w:numId="5">
    <w:abstractNumId w:val="29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1"/>
  </w:num>
  <w:num w:numId="17">
    <w:abstractNumId w:val="16"/>
  </w:num>
  <w:num w:numId="18">
    <w:abstractNumId w:val="14"/>
  </w:num>
  <w:num w:numId="19">
    <w:abstractNumId w:val="13"/>
  </w:num>
  <w:num w:numId="20">
    <w:abstractNumId w:val="12"/>
  </w:num>
  <w:num w:numId="21">
    <w:abstractNumId w:val="21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"/>
    <w:lvlOverride w:ilvl="0">
      <w:startOverride w:val="1"/>
    </w:lvlOverride>
  </w:num>
  <w:num w:numId="25">
    <w:abstractNumId w:val="24"/>
  </w:num>
  <w:num w:numId="26">
    <w:abstractNumId w:val="22"/>
  </w:num>
  <w:num w:numId="27">
    <w:abstractNumId w:val="30"/>
  </w:num>
  <w:num w:numId="28">
    <w:abstractNumId w:val="20"/>
  </w:num>
  <w:num w:numId="29">
    <w:abstractNumId w:val="15"/>
  </w:num>
  <w:num w:numId="30">
    <w:abstractNumId w:val="25"/>
  </w:num>
  <w:num w:numId="31">
    <w:abstractNumId w:val="26"/>
  </w:num>
  <w:num w:numId="32">
    <w:abstractNumId w:val="27"/>
  </w:num>
  <w:num w:numId="33">
    <w:abstractNumId w:val="23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4AF"/>
    <w:rsid w:val="00006A72"/>
    <w:rsid w:val="0005385F"/>
    <w:rsid w:val="00093536"/>
    <w:rsid w:val="001137DC"/>
    <w:rsid w:val="0011573E"/>
    <w:rsid w:val="00140DAE"/>
    <w:rsid w:val="00144438"/>
    <w:rsid w:val="0015180F"/>
    <w:rsid w:val="001758B0"/>
    <w:rsid w:val="00193653"/>
    <w:rsid w:val="00212A6C"/>
    <w:rsid w:val="00276FA1"/>
    <w:rsid w:val="00291B4A"/>
    <w:rsid w:val="002B79B0"/>
    <w:rsid w:val="002C3D7E"/>
    <w:rsid w:val="00332721"/>
    <w:rsid w:val="00360B6E"/>
    <w:rsid w:val="00361DEE"/>
    <w:rsid w:val="00364014"/>
    <w:rsid w:val="0039408A"/>
    <w:rsid w:val="003F7F8A"/>
    <w:rsid w:val="00411F8B"/>
    <w:rsid w:val="00461354"/>
    <w:rsid w:val="00477352"/>
    <w:rsid w:val="004B5C09"/>
    <w:rsid w:val="004E227E"/>
    <w:rsid w:val="004E2F9A"/>
    <w:rsid w:val="005164B0"/>
    <w:rsid w:val="00554276"/>
    <w:rsid w:val="005C2E4D"/>
    <w:rsid w:val="00616B41"/>
    <w:rsid w:val="00620AE8"/>
    <w:rsid w:val="0064628C"/>
    <w:rsid w:val="00665B85"/>
    <w:rsid w:val="00680296"/>
    <w:rsid w:val="00687389"/>
    <w:rsid w:val="006928C1"/>
    <w:rsid w:val="006C1475"/>
    <w:rsid w:val="006D7C70"/>
    <w:rsid w:val="006F03D4"/>
    <w:rsid w:val="006F64AF"/>
    <w:rsid w:val="007115F4"/>
    <w:rsid w:val="00751A70"/>
    <w:rsid w:val="00771C24"/>
    <w:rsid w:val="00781893"/>
    <w:rsid w:val="007D5836"/>
    <w:rsid w:val="008240DA"/>
    <w:rsid w:val="0084141B"/>
    <w:rsid w:val="008429E5"/>
    <w:rsid w:val="00867EA4"/>
    <w:rsid w:val="008816C4"/>
    <w:rsid w:val="00897D88"/>
    <w:rsid w:val="008A1E47"/>
    <w:rsid w:val="008E40DA"/>
    <w:rsid w:val="008E476B"/>
    <w:rsid w:val="00932F50"/>
    <w:rsid w:val="009921B8"/>
    <w:rsid w:val="00A07662"/>
    <w:rsid w:val="00A67141"/>
    <w:rsid w:val="00A9231C"/>
    <w:rsid w:val="00AE361F"/>
    <w:rsid w:val="00B16D21"/>
    <w:rsid w:val="00B247A9"/>
    <w:rsid w:val="00B435B5"/>
    <w:rsid w:val="00B75CFC"/>
    <w:rsid w:val="00B91A34"/>
    <w:rsid w:val="00C1643D"/>
    <w:rsid w:val="00C261A9"/>
    <w:rsid w:val="00D14C7B"/>
    <w:rsid w:val="00D31AB7"/>
    <w:rsid w:val="00D6082F"/>
    <w:rsid w:val="00D815D8"/>
    <w:rsid w:val="00DB1D42"/>
    <w:rsid w:val="00DC79AD"/>
    <w:rsid w:val="00DD5FBA"/>
    <w:rsid w:val="00DF2868"/>
    <w:rsid w:val="00E63722"/>
    <w:rsid w:val="00E76125"/>
    <w:rsid w:val="00EC0216"/>
    <w:rsid w:val="00F23697"/>
    <w:rsid w:val="00F27FEF"/>
    <w:rsid w:val="00F36BB7"/>
    <w:rsid w:val="00FB3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teal"/>
    </o:shapedefaults>
    <o:shapelayout v:ext="edit">
      <o:idmap v:ext="edit" data="1"/>
    </o:shapelayout>
  </w:shapeDefaults>
  <w:decimalSymbol w:val="."/>
  <w:listSeparator w:val=","/>
  <w15:docId w15:val="{9AB530EB-DFA0-46B2-9716-F5A7A7298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3D7E"/>
    <w:pPr>
      <w:spacing w:after="200" w:line="276" w:lineRule="auto"/>
      <w:ind w:left="187"/>
    </w:pPr>
    <w:rPr>
      <w:rFonts w:asciiTheme="minorHAnsi" w:hAnsiTheme="minorHAnsi"/>
      <w:sz w:val="24"/>
      <w:szCs w:val="24"/>
    </w:rPr>
  </w:style>
  <w:style w:type="paragraph" w:styleId="Heading1">
    <w:name w:val="heading 1"/>
    <w:basedOn w:val="Normal"/>
    <w:next w:val="Normal"/>
    <w:qFormat/>
    <w:rsid w:val="00361DEE"/>
    <w:pPr>
      <w:keepNext/>
      <w:spacing w:after="60"/>
      <w:ind w:left="0"/>
      <w:jc w:val="center"/>
      <w:outlineLvl w:val="0"/>
    </w:pPr>
    <w:rPr>
      <w:rFonts w:asciiTheme="majorHAnsi" w:hAnsiTheme="majorHAnsi" w:cs="Arial"/>
      <w:b/>
      <w:bCs/>
      <w:i/>
      <w:kern w:val="32"/>
      <w:sz w:val="32"/>
      <w:szCs w:val="32"/>
    </w:rPr>
  </w:style>
  <w:style w:type="paragraph" w:styleId="Heading2">
    <w:name w:val="heading 2"/>
    <w:basedOn w:val="Normal"/>
    <w:next w:val="Normal"/>
    <w:semiHidden/>
    <w:unhideWhenUsed/>
    <w:qFormat/>
    <w:rsid w:val="00A9231C"/>
    <w:pPr>
      <w:keepNext/>
      <w:spacing w:before="240" w:after="60"/>
      <w:ind w:left="0"/>
      <w:outlineLvl w:val="1"/>
    </w:pPr>
    <w:rPr>
      <w:rFonts w:ascii="Arial" w:hAnsi="Arial" w:cs="Arial"/>
      <w:b/>
      <w:bCs/>
      <w:iCs/>
      <w:szCs w:val="28"/>
    </w:rPr>
  </w:style>
  <w:style w:type="paragraph" w:styleId="Heading3">
    <w:name w:val="heading 3"/>
    <w:basedOn w:val="Normal"/>
    <w:next w:val="Normal"/>
    <w:semiHidden/>
    <w:unhideWhenUsed/>
    <w:qFormat/>
    <w:rsid w:val="00AE361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">
    <w:name w:val="List Number"/>
    <w:basedOn w:val="Normal"/>
    <w:uiPriority w:val="99"/>
    <w:unhideWhenUsed/>
    <w:qFormat/>
    <w:rsid w:val="00361DEE"/>
    <w:pPr>
      <w:numPr>
        <w:numId w:val="13"/>
      </w:numPr>
    </w:pPr>
  </w:style>
  <w:style w:type="character" w:styleId="PlaceholderText">
    <w:name w:val="Placeholder Text"/>
    <w:basedOn w:val="DefaultParagraphFont"/>
    <w:uiPriority w:val="99"/>
    <w:semiHidden/>
    <w:rsid w:val="00361DEE"/>
    <w:rPr>
      <w:color w:val="808080"/>
    </w:rPr>
  </w:style>
  <w:style w:type="paragraph" w:styleId="Date">
    <w:name w:val="Date"/>
    <w:basedOn w:val="Normal"/>
    <w:next w:val="Normal"/>
    <w:qFormat/>
    <w:rsid w:val="00361DEE"/>
    <w:pPr>
      <w:spacing w:after="480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1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DE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1DEE"/>
    <w:pPr>
      <w:numPr>
        <w:numId w:val="11"/>
      </w:numPr>
      <w:spacing w:before="240" w:after="60"/>
      <w:ind w:left="187" w:hanging="187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\Downloads\TS102807584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33052E613E14DBDA5E0D2DA368098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2E4012-5346-456F-AEFE-FA35F677C611}"/>
      </w:docPartPr>
      <w:docPartBody>
        <w:p w:rsidR="00086F53" w:rsidRDefault="001D5E4F">
          <w:pPr>
            <w:pStyle w:val="D33052E613E14DBDA5E0D2DA36809833"/>
          </w:pPr>
          <w:r>
            <w:t>[Click to select date]</w:t>
          </w:r>
        </w:p>
      </w:docPartBody>
    </w:docPart>
    <w:docPart>
      <w:docPartPr>
        <w:name w:val="235BF8BABD094D3D96E0651235F1B6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D3FE9-9F1B-4035-BA41-A6818F3C46CC}"/>
      </w:docPartPr>
      <w:docPartBody>
        <w:p w:rsidR="00086F53" w:rsidRDefault="001D5E4F">
          <w:pPr>
            <w:pStyle w:val="235BF8BABD094D3D96E0651235F1B668"/>
          </w:pPr>
          <w:r w:rsidRPr="002C3D7E">
            <w:rPr>
              <w:rStyle w:val="PlaceholderText"/>
            </w:rPr>
            <w:t>[Facilitator Name]</w:t>
          </w:r>
        </w:p>
      </w:docPartBody>
    </w:docPart>
    <w:docPart>
      <w:docPartPr>
        <w:name w:val="2507786B893841AD9A2F55CD899C7D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1FA1BB-61FF-4455-BA1B-5F749B9C294A}"/>
      </w:docPartPr>
      <w:docPartBody>
        <w:p w:rsidR="00086F53" w:rsidRDefault="001D5E4F">
          <w:pPr>
            <w:pStyle w:val="2507786B893841AD9A2F55CD899C7D1C"/>
          </w:pPr>
          <w:r w:rsidRPr="002C3D7E">
            <w:rPr>
              <w:rStyle w:val="PlaceholderText"/>
            </w:rPr>
            <w:t>[time]</w:t>
          </w:r>
        </w:p>
      </w:docPartBody>
    </w:docPart>
    <w:docPart>
      <w:docPartPr>
        <w:name w:val="DF4FE5204EFC481CB6353823EA16E1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ED6724-3EC5-492F-977D-2EBF24CE19E0}"/>
      </w:docPartPr>
      <w:docPartBody>
        <w:p w:rsidR="00086F53" w:rsidRDefault="001D5E4F">
          <w:pPr>
            <w:pStyle w:val="DF4FE5204EFC481CB6353823EA16E1CD"/>
          </w:pPr>
          <w:r w:rsidRPr="002C3D7E">
            <w:rPr>
              <w:rStyle w:val="PlaceholderText"/>
            </w:rPr>
            <w:t>[Secretary Name]</w:t>
          </w:r>
        </w:p>
      </w:docPartBody>
    </w:docPart>
    <w:docPart>
      <w:docPartPr>
        <w:name w:val="CC671A1EECE24FFA9DF6619A29A1A8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2BEF36-E5C5-43CB-A22E-D94ABF8A9318}"/>
      </w:docPartPr>
      <w:docPartBody>
        <w:p w:rsidR="00086F53" w:rsidRDefault="001D5E4F">
          <w:pPr>
            <w:pStyle w:val="CC671A1EECE24FFA9DF6619A29A1A838"/>
          </w:pPr>
          <w:r>
            <w:t>[Facilitator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E4F"/>
    <w:rsid w:val="00052C18"/>
    <w:rsid w:val="00086F53"/>
    <w:rsid w:val="001D5E4F"/>
    <w:rsid w:val="007F2878"/>
    <w:rsid w:val="008026EB"/>
    <w:rsid w:val="008F315F"/>
    <w:rsid w:val="00A83C15"/>
    <w:rsid w:val="00AE2242"/>
    <w:rsid w:val="00B2760E"/>
    <w:rsid w:val="00B4248B"/>
    <w:rsid w:val="00C90D00"/>
    <w:rsid w:val="00E95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33052E613E14DBDA5E0D2DA36809833">
    <w:name w:val="D33052E613E14DBDA5E0D2DA36809833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235BF8BABD094D3D96E0651235F1B668">
    <w:name w:val="235BF8BABD094D3D96E0651235F1B668"/>
  </w:style>
  <w:style w:type="paragraph" w:customStyle="1" w:styleId="7DB06E08472F4A999775CCCE8297244C">
    <w:name w:val="7DB06E08472F4A999775CCCE8297244C"/>
  </w:style>
  <w:style w:type="paragraph" w:customStyle="1" w:styleId="2507786B893841AD9A2F55CD899C7D1C">
    <w:name w:val="2507786B893841AD9A2F55CD899C7D1C"/>
  </w:style>
  <w:style w:type="paragraph" w:customStyle="1" w:styleId="E4FEA42D962D45BB94D77D1016A8855B">
    <w:name w:val="E4FEA42D962D45BB94D77D1016A8855B"/>
  </w:style>
  <w:style w:type="paragraph" w:customStyle="1" w:styleId="8F6EDDDBDEB2419CA01E518F41FDB687">
    <w:name w:val="8F6EDDDBDEB2419CA01E518F41FDB687"/>
  </w:style>
  <w:style w:type="paragraph" w:customStyle="1" w:styleId="DF4FE5204EFC481CB6353823EA16E1CD">
    <w:name w:val="DF4FE5204EFC481CB6353823EA16E1CD"/>
  </w:style>
  <w:style w:type="paragraph" w:customStyle="1" w:styleId="202302305EAA4DBC81614AC3A19071A0">
    <w:name w:val="202302305EAA4DBC81614AC3A19071A0"/>
  </w:style>
  <w:style w:type="paragraph" w:customStyle="1" w:styleId="7005BA58175345CA9D529A6FEF4C605B">
    <w:name w:val="7005BA58175345CA9D529A6FEF4C605B"/>
  </w:style>
  <w:style w:type="paragraph" w:customStyle="1" w:styleId="3B1932CB4B8E4857A65A45700C8CAF64">
    <w:name w:val="3B1932CB4B8E4857A65A45700C8CAF64"/>
  </w:style>
  <w:style w:type="paragraph" w:customStyle="1" w:styleId="4E4A0B50A71E48AB8B2396C004AA3816">
    <w:name w:val="4E4A0B50A71E48AB8B2396C004AA3816"/>
  </w:style>
  <w:style w:type="paragraph" w:customStyle="1" w:styleId="C975AFED997C45418023C6069DC9F198">
    <w:name w:val="C975AFED997C45418023C6069DC9F198"/>
  </w:style>
  <w:style w:type="paragraph" w:customStyle="1" w:styleId="C8B4C1BE594D40449402B314D2606CD1">
    <w:name w:val="C8B4C1BE594D40449402B314D2606CD1"/>
  </w:style>
  <w:style w:type="paragraph" w:customStyle="1" w:styleId="7C46505B618D46BAACBA336CC892449E">
    <w:name w:val="7C46505B618D46BAACBA336CC892449E"/>
  </w:style>
  <w:style w:type="paragraph" w:customStyle="1" w:styleId="166BD9115EC9450690204693209367F8">
    <w:name w:val="166BD9115EC9450690204693209367F8"/>
  </w:style>
  <w:style w:type="paragraph" w:customStyle="1" w:styleId="CC671A1EECE24FFA9DF6619A29A1A838">
    <w:name w:val="CC671A1EECE24FFA9DF6619A29A1A838"/>
  </w:style>
  <w:style w:type="paragraph" w:customStyle="1" w:styleId="1EB99602A22641F1A5344E2E8A5AA9CD">
    <w:name w:val="1EB99602A22641F1A5344E2E8A5AA9CD"/>
  </w:style>
  <w:style w:type="paragraph" w:customStyle="1" w:styleId="5295C44477B24FB3BD1AC3706E647E31">
    <w:name w:val="5295C44477B24FB3BD1AC3706E647E31"/>
  </w:style>
  <w:style w:type="paragraph" w:customStyle="1" w:styleId="AFEA0736AA8B44CEA653A43DF16AC088">
    <w:name w:val="AFEA0736AA8B44CEA653A43DF16AC0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>George 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8847438-4757-47DF-8367-A49CFCDDA2A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TS102807584.dotx</Template>
  <TotalTime>467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Formal meeting minutes</vt:lpstr>
    </vt:vector>
  </TitlesOfParts>
  <Company>Great Basin College</Company>
  <LinksUpToDate>false</LinksUpToDate>
  <CharactersWithSpaces>1972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Formal meeting minutes</dc:title>
  <dc:creator>Steve</dc:creator>
  <dc:description>George Kleeb</dc:description>
  <cp:lastModifiedBy>George Kleeb</cp:lastModifiedBy>
  <cp:revision>6</cp:revision>
  <cp:lastPrinted>2002-03-13T18:46:00Z</cp:lastPrinted>
  <dcterms:created xsi:type="dcterms:W3CDTF">2014-09-08T21:49:00Z</dcterms:created>
  <dcterms:modified xsi:type="dcterms:W3CDTF">2015-02-06T21:11:00Z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TC060910481033</vt:lpwstr>
  </property>
</Properties>
</file>