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sz w:val="28"/>
          <w:szCs w:val="28"/>
        </w:rPr>
        <w:alias w:val="Agenda:"/>
        <w:tag w:val=""/>
        <w:id w:val="31158712"/>
        <w:placeholder>
          <w:docPart w:val="996AD06087152B498490FD0321A6ED0C"/>
        </w:placeholder>
        <w:dataBinding w:prefixMappings="xmlns:ns0='http://schemas.openxmlformats.org/officeDocument/2006/extended-properties' " w:xpath="/ns0:Properties[1]/ns0:Company[1]" w:storeItemID="{6668398D-A668-4E3E-A5EB-62B293D839F1}"/>
        <w15:appearance w15:val="hidden"/>
        <w:text w:multiLine="1"/>
      </w:sdtPr>
      <w:sdtContent>
        <w:p w14:paraId="03BCA117" w14:textId="37FE1F4C" w:rsidR="00A40F09" w:rsidRPr="008B232D" w:rsidRDefault="00D34AA6" w:rsidP="008B232D">
          <w:r>
            <w:rPr>
              <w:sz w:val="28"/>
              <w:szCs w:val="28"/>
            </w:rPr>
            <w:t>Academic Standards and Assessment Committee</w:t>
          </w:r>
          <w:r>
            <w:rPr>
              <w:sz w:val="28"/>
              <w:szCs w:val="28"/>
            </w:rPr>
            <w:br/>
          </w:r>
          <w:r>
            <w:rPr>
              <w:sz w:val="28"/>
              <w:szCs w:val="28"/>
            </w:rPr>
            <w:br/>
            <w:t>Meeting Agenda</w:t>
          </w:r>
          <w:r>
            <w:rPr>
              <w:sz w:val="28"/>
              <w:szCs w:val="28"/>
            </w:rPr>
            <w:br/>
          </w:r>
          <w:r>
            <w:rPr>
              <w:sz w:val="28"/>
              <w:szCs w:val="28"/>
            </w:rPr>
            <w:br/>
          </w:r>
          <w:r>
            <w:rPr>
              <w:sz w:val="28"/>
              <w:szCs w:val="28"/>
            </w:rPr>
            <w:br/>
            <w:t>October 10, 2022, 3:00 pm. T 4:00 p.m.</w:t>
          </w:r>
        </w:p>
      </w:sdtContent>
    </w:sdt>
    <w:p w14:paraId="24F00907" w14:textId="230A163F" w:rsidR="00A40F09" w:rsidRPr="009770B3" w:rsidRDefault="00000000">
      <w:pPr>
        <w:pStyle w:val="AgendaInformation"/>
      </w:pPr>
      <w:sdt>
        <w:sdtPr>
          <w:alias w:val="Meeting called by:"/>
          <w:tag w:val="Meeting called by:"/>
          <w:id w:val="1996219707"/>
          <w:placeholder>
            <w:docPart w:val="231707EB3312694DBB326D317AB4F9CC"/>
          </w:placeholder>
          <w:temporary/>
          <w:showingPlcHdr/>
          <w15:appearance w15:val="hidden"/>
        </w:sdtPr>
        <w:sdtContent>
          <w:r w:rsidR="008325FA" w:rsidRPr="009770B3">
            <w:t>Meeting called by:</w:t>
          </w:r>
        </w:sdtContent>
      </w:sdt>
      <w:r w:rsidR="00AF277F" w:rsidRPr="009770B3">
        <w:t xml:space="preserve"> </w:t>
      </w:r>
      <w:r w:rsidR="004F4AE0">
        <w:t>Susanne Bentley, committee chair</w:t>
      </w:r>
    </w:p>
    <w:p w14:paraId="27972863" w14:textId="79C37324" w:rsidR="00A40F09" w:rsidRPr="009770B3" w:rsidRDefault="00000000">
      <w:pPr>
        <w:pStyle w:val="AgendaInformation"/>
      </w:pPr>
      <w:sdt>
        <w:sdtPr>
          <w:alias w:val="Attendees:"/>
          <w:tag w:val="Attendees:"/>
          <w:id w:val="-1083216991"/>
          <w:placeholder>
            <w:docPart w:val="C558A953A0A3124C93A206A8766C75DD"/>
          </w:placeholder>
          <w:temporary/>
          <w:showingPlcHdr/>
          <w15:appearance w15:val="hidden"/>
        </w:sdtPr>
        <w:sdtContent>
          <w:r w:rsidR="008325FA" w:rsidRPr="009770B3">
            <w:t>Attendees:</w:t>
          </w:r>
        </w:sdtContent>
      </w:sdt>
      <w:r w:rsidR="00AF277F" w:rsidRPr="009770B3">
        <w:t xml:space="preserve"> </w:t>
      </w:r>
      <w:r w:rsidR="004F4AE0">
        <w:t>Academic Standards Committee members</w:t>
      </w:r>
    </w:p>
    <w:tbl>
      <w:tblPr>
        <w:tblW w:w="0" w:type="auto"/>
        <w:tblInd w:w="-4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700"/>
      </w:tblGrid>
      <w:tr w:rsidR="00D34AA6" w14:paraId="574E1D10" w14:textId="77777777" w:rsidTr="00D87DD7">
        <w:trPr>
          <w:trHeight w:val="260"/>
        </w:trPr>
        <w:tc>
          <w:tcPr>
            <w:tcW w:w="2700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solid" w:color="FFFF99" w:fill="auto"/>
          </w:tcPr>
          <w:p w14:paraId="0FF579CB" w14:textId="77777777" w:rsidR="00D34AA6" w:rsidRDefault="00D34AA6" w:rsidP="00D87DD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Susanne Bentley, Chair</w:t>
            </w:r>
          </w:p>
        </w:tc>
      </w:tr>
      <w:tr w:rsidR="00D34AA6" w14:paraId="0F0C51BB" w14:textId="77777777" w:rsidTr="00D87DD7">
        <w:trPr>
          <w:trHeight w:val="260"/>
        </w:trPr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6ABDD11E" w14:textId="77777777" w:rsidR="00D34AA6" w:rsidRDefault="00D34AA6" w:rsidP="00D87DD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Andersen, Eric</w:t>
            </w:r>
          </w:p>
        </w:tc>
      </w:tr>
      <w:tr w:rsidR="00D34AA6" w14:paraId="5AF905C6" w14:textId="77777777" w:rsidTr="00D87DD7">
        <w:trPr>
          <w:trHeight w:val="260"/>
        </w:trPr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66A820A3" w14:textId="77777777" w:rsidR="00D34AA6" w:rsidRDefault="00D34AA6" w:rsidP="00D87DD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Naungayan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, Yvonne</w:t>
            </w:r>
          </w:p>
        </w:tc>
      </w:tr>
      <w:tr w:rsidR="00D34AA6" w14:paraId="4C0EE40A" w14:textId="77777777" w:rsidTr="00D87DD7">
        <w:trPr>
          <w:trHeight w:val="260"/>
        </w:trPr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1E5F60BD" w14:textId="77777777" w:rsidR="00D34AA6" w:rsidRDefault="00D34AA6" w:rsidP="00D87DD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Warnert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, Staci</w:t>
            </w:r>
          </w:p>
        </w:tc>
      </w:tr>
      <w:tr w:rsidR="00D34AA6" w14:paraId="60D8806A" w14:textId="77777777" w:rsidTr="00D87DD7">
        <w:trPr>
          <w:trHeight w:val="260"/>
        </w:trPr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724F2201" w14:textId="77777777" w:rsidR="00D34AA6" w:rsidRDefault="00D34AA6" w:rsidP="00D87DD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Straight, Dean</w:t>
            </w:r>
          </w:p>
        </w:tc>
      </w:tr>
      <w:tr w:rsidR="00D34AA6" w14:paraId="1B6197D0" w14:textId="77777777" w:rsidTr="00D87DD7">
        <w:trPr>
          <w:trHeight w:val="260"/>
        </w:trPr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FFFFFF" w:fill="auto"/>
          </w:tcPr>
          <w:p w14:paraId="6CC34CAE" w14:textId="77777777" w:rsidR="00D34AA6" w:rsidRDefault="00D34AA6" w:rsidP="00D87DD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Hawkley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, Ethan</w:t>
            </w:r>
          </w:p>
        </w:tc>
      </w:tr>
      <w:tr w:rsidR="00D34AA6" w14:paraId="357A3D8B" w14:textId="77777777" w:rsidTr="00D87DD7">
        <w:trPr>
          <w:trHeight w:val="260"/>
        </w:trPr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09CFEC" w14:textId="77777777" w:rsidR="00D34AA6" w:rsidRDefault="00D34AA6" w:rsidP="00D87DD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Murphree, Daniel</w:t>
            </w:r>
          </w:p>
        </w:tc>
      </w:tr>
      <w:tr w:rsidR="00D34AA6" w14:paraId="32FF2901" w14:textId="77777777" w:rsidTr="00D87DD7">
        <w:trPr>
          <w:trHeight w:val="260"/>
        </w:trPr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2D97C8CD" w14:textId="77777777" w:rsidR="00D34AA6" w:rsidRDefault="00D34AA6" w:rsidP="00D87DD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Davis, Stephanie</w:t>
            </w:r>
          </w:p>
        </w:tc>
      </w:tr>
      <w:tr w:rsidR="00D34AA6" w14:paraId="5E6CD8F1" w14:textId="77777777" w:rsidTr="00D87DD7">
        <w:trPr>
          <w:trHeight w:val="260"/>
        </w:trPr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01D4DE9D" w14:textId="77777777" w:rsidR="00D34AA6" w:rsidRDefault="00D34AA6" w:rsidP="00D87DD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Jung,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Jinho</w:t>
            </w:r>
            <w:proofErr w:type="spellEnd"/>
          </w:p>
        </w:tc>
      </w:tr>
      <w:tr w:rsidR="00D34AA6" w14:paraId="6A06DAC6" w14:textId="77777777" w:rsidTr="00D87DD7">
        <w:trPr>
          <w:trHeight w:val="260"/>
        </w:trPr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10CB8054" w14:textId="77777777" w:rsidR="00D34AA6" w:rsidRDefault="00D34AA6" w:rsidP="00D87DD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Tenney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, Glen</w:t>
            </w:r>
          </w:p>
        </w:tc>
      </w:tr>
    </w:tbl>
    <w:p w14:paraId="25C9DB0F" w14:textId="77777777" w:rsidR="00D34AA6" w:rsidRDefault="00D34AA6">
      <w:pPr>
        <w:pStyle w:val="AgendaInformation"/>
      </w:pPr>
    </w:p>
    <w:p w14:paraId="40797E77" w14:textId="77777777" w:rsidR="00D34AA6" w:rsidRDefault="00D34AA6">
      <w:pPr>
        <w:pStyle w:val="AgendaInformation"/>
      </w:pPr>
    </w:p>
    <w:p w14:paraId="13AA6B32" w14:textId="4BE58DB0" w:rsidR="00A40F09" w:rsidRDefault="00AF277F">
      <w:pPr>
        <w:pStyle w:val="AgendaInformation"/>
      </w:pPr>
      <w:r w:rsidRPr="009770B3">
        <w:t xml:space="preserve"> </w:t>
      </w:r>
      <w:r w:rsidR="004F4AE0">
        <w:t>Information sent in an email to the committee on Oct. 5, 2022</w:t>
      </w:r>
    </w:p>
    <w:p w14:paraId="3A625CE8" w14:textId="5BABE495" w:rsidR="004F4AE0" w:rsidRDefault="004F4AE0">
      <w:pPr>
        <w:pStyle w:val="AgendaInformation"/>
      </w:pPr>
    </w:p>
    <w:p w14:paraId="6C6D0423" w14:textId="1C450ACA" w:rsidR="004F4AE0" w:rsidRDefault="004F4AE0">
      <w:pPr>
        <w:pStyle w:val="AgendaInformation"/>
      </w:pPr>
      <w:r>
        <w:t>Item 1: Discuss request for grade appeal hearing and how to proceed</w:t>
      </w:r>
    </w:p>
    <w:p w14:paraId="1FBBA769" w14:textId="60E2EDC7" w:rsidR="004F4AE0" w:rsidRDefault="004F4AE0">
      <w:pPr>
        <w:pStyle w:val="AgendaInformation"/>
      </w:pPr>
      <w:r>
        <w:t>Item 2: Discuss adding committee member Dean Straight as committee co-chair</w:t>
      </w:r>
    </w:p>
    <w:p w14:paraId="7CC8D7A3" w14:textId="6FA8CA85" w:rsidR="008B232D" w:rsidRPr="00EB42F0" w:rsidRDefault="008B232D">
      <w:pPr>
        <w:pStyle w:val="AgendaInformation"/>
        <w:rPr>
          <w:rFonts w:cstheme="minorHAnsi"/>
        </w:rPr>
      </w:pPr>
      <w:r>
        <w:t xml:space="preserve">Item 3: Discuss Nursing Program request to have Human Relations course embedded in </w:t>
      </w:r>
      <w:r w:rsidR="00EB42F0" w:rsidRPr="005F5662">
        <w:rPr>
          <w:rFonts w:eastAsia="Times New Roman" w:cstheme="minorHAnsi"/>
          <w:color w:val="222222"/>
        </w:rPr>
        <w:t>Medical Assistant/Phlebotomy/EKG certificate</w:t>
      </w:r>
    </w:p>
    <w:p w14:paraId="1CBA9C69" w14:textId="3E0F20A4" w:rsidR="004F4AE0" w:rsidRDefault="004F4AE0">
      <w:pPr>
        <w:pStyle w:val="AgendaInformation"/>
      </w:pPr>
    </w:p>
    <w:p w14:paraId="65640BC4" w14:textId="4A245663" w:rsidR="004F4AE0" w:rsidRDefault="004F4AE0">
      <w:pPr>
        <w:pStyle w:val="AgendaInformation"/>
      </w:pPr>
    </w:p>
    <w:p w14:paraId="6F12FB4A" w14:textId="7C7A92E7" w:rsidR="004F4AE0" w:rsidRDefault="004F4AE0">
      <w:pPr>
        <w:pStyle w:val="AgendaInformation"/>
      </w:pPr>
      <w:r>
        <w:t xml:space="preserve">Action Items: Vote on </w:t>
      </w:r>
      <w:proofErr w:type="gramStart"/>
      <w:r w:rsidR="00EB42F0">
        <w:t>I</w:t>
      </w:r>
      <w:r>
        <w:t xml:space="preserve">tems </w:t>
      </w:r>
      <w:r w:rsidR="00EB42F0">
        <w:t xml:space="preserve"> 1</w:t>
      </w:r>
      <w:proofErr w:type="gramEnd"/>
      <w:r w:rsidR="00EB42F0">
        <w:t xml:space="preserve"> – 3 </w:t>
      </w:r>
      <w:r>
        <w:t>above</w:t>
      </w:r>
    </w:p>
    <w:p w14:paraId="0562AD25" w14:textId="77777777" w:rsidR="00EB42F0" w:rsidRDefault="00EB42F0">
      <w:pPr>
        <w:pStyle w:val="AgendaInformation"/>
      </w:pPr>
    </w:p>
    <w:p w14:paraId="4A9338AB" w14:textId="0CF1C29A" w:rsidR="00EB42F0" w:rsidRDefault="00EB42F0">
      <w:pPr>
        <w:pStyle w:val="AgendaInformation"/>
      </w:pPr>
    </w:p>
    <w:p w14:paraId="31C3568D" w14:textId="4E8C6E91" w:rsidR="00EB42F0" w:rsidRPr="009770B3" w:rsidRDefault="00EB42F0">
      <w:pPr>
        <w:pStyle w:val="AgendaInformation"/>
      </w:pPr>
      <w:r w:rsidRPr="00EB42F0">
        <w:rPr>
          <w:b/>
          <w:bCs/>
        </w:rPr>
        <w:t>Attachments:</w:t>
      </w:r>
      <w:r>
        <w:t xml:space="preserve"> Appendix 1 – Nursing Program request</w:t>
      </w:r>
    </w:p>
    <w:sdt>
      <w:sdtPr>
        <w:alias w:val="Additional information:"/>
        <w:tag w:val="Additional information:"/>
        <w:id w:val="-378390545"/>
        <w:placeholder>
          <w:docPart w:val="FD58677FE5DADB49BBDBC389BB9E40BE"/>
        </w:placeholder>
        <w:temporary/>
        <w:showingPlcHdr/>
        <w15:appearance w15:val="hidden"/>
      </w:sdtPr>
      <w:sdtContent>
        <w:p w14:paraId="197FC789" w14:textId="77777777" w:rsidR="00A40F09" w:rsidRPr="009770B3" w:rsidRDefault="00AF277F">
          <w:pPr>
            <w:pStyle w:val="Heading2"/>
          </w:pPr>
          <w:r w:rsidRPr="009770B3">
            <w:t>Additional Information:</w:t>
          </w:r>
        </w:p>
      </w:sdtContent>
    </w:sdt>
    <w:p w14:paraId="56169B26" w14:textId="38A8DC10" w:rsidR="00D26914" w:rsidRDefault="00D26914"/>
    <w:p w14:paraId="473AC3B2" w14:textId="39F01F4C" w:rsidR="004F4AE0" w:rsidRDefault="00EB42F0">
      <w:r>
        <w:t>Zoom meeting link sent in a separate email.</w:t>
      </w:r>
    </w:p>
    <w:sectPr w:rsidR="004F4AE0">
      <w:headerReference w:type="default" r:id="rId7"/>
      <w:footerReference w:type="default" r:id="rId8"/>
      <w:pgSz w:w="12240" w:h="15840"/>
      <w:pgMar w:top="720" w:right="1800" w:bottom="1152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6632CD" w14:textId="77777777" w:rsidR="0074216A" w:rsidRDefault="0074216A">
      <w:pPr>
        <w:spacing w:after="0"/>
      </w:pPr>
      <w:r>
        <w:separator/>
      </w:r>
    </w:p>
  </w:endnote>
  <w:endnote w:type="continuationSeparator" w:id="0">
    <w:p w14:paraId="47286FA1" w14:textId="77777777" w:rsidR="0074216A" w:rsidRDefault="0074216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521696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1BCCE2C" w14:textId="77777777" w:rsidR="00A40F09" w:rsidRDefault="00AF277F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2691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992DB0" w14:textId="77777777" w:rsidR="0074216A" w:rsidRDefault="0074216A">
      <w:pPr>
        <w:spacing w:after="0"/>
      </w:pPr>
      <w:r>
        <w:separator/>
      </w:r>
    </w:p>
  </w:footnote>
  <w:footnote w:type="continuationSeparator" w:id="0">
    <w:p w14:paraId="78C5ABD6" w14:textId="77777777" w:rsidR="0074216A" w:rsidRDefault="0074216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alias w:val="Agenda:"/>
      <w:tag w:val="Agenda:"/>
      <w:id w:val="-42448758"/>
      <w:placeholder>
        <w:docPart w:val="3C21CDE61F52DE4FBEFFE5CAD1ECB5F6"/>
      </w:placeholder>
      <w:dataBinding w:prefixMappings="xmlns:ns0='http://schemas.openxmlformats.org/officeDocument/2006/extended-properties' " w:xpath="/ns0:Properties[1]/ns0:Company[1]" w:storeItemID="{6668398D-A668-4E3E-A5EB-62B293D839F1}"/>
      <w15:appearance w15:val="hidden"/>
      <w:text w:multiLine="1"/>
    </w:sdtPr>
    <w:sdtContent>
      <w:p w14:paraId="0E696B5A" w14:textId="419FBF39" w:rsidR="00A40F09" w:rsidRDefault="00D34AA6">
        <w:pPr>
          <w:pStyle w:val="Title"/>
        </w:pPr>
        <w:r>
          <w:t>Academic Standards and Assessment Committee</w:t>
        </w:r>
        <w:r>
          <w:br/>
        </w:r>
        <w:r>
          <w:br/>
          <w:t>Meeting Agenda</w:t>
        </w:r>
        <w:r>
          <w:br/>
        </w:r>
        <w:r>
          <w:br/>
        </w:r>
        <w:r>
          <w:br/>
          <w:t>October 10, 2022, 3:00 pm. T 4:00 p.m.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7BAE3BE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908E63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1C47286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AB4B0C4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C36B398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1AA91A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7D25C5E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5D86F3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8D8C71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0B8527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14824771">
    <w:abstractNumId w:val="9"/>
  </w:num>
  <w:num w:numId="2" w16cid:durableId="2095007552">
    <w:abstractNumId w:val="7"/>
  </w:num>
  <w:num w:numId="3" w16cid:durableId="611669594">
    <w:abstractNumId w:val="6"/>
  </w:num>
  <w:num w:numId="4" w16cid:durableId="507869411">
    <w:abstractNumId w:val="5"/>
  </w:num>
  <w:num w:numId="5" w16cid:durableId="1319187481">
    <w:abstractNumId w:val="4"/>
  </w:num>
  <w:num w:numId="6" w16cid:durableId="12222263">
    <w:abstractNumId w:val="8"/>
  </w:num>
  <w:num w:numId="7" w16cid:durableId="1135292238">
    <w:abstractNumId w:val="3"/>
  </w:num>
  <w:num w:numId="8" w16cid:durableId="365298973">
    <w:abstractNumId w:val="2"/>
  </w:num>
  <w:num w:numId="9" w16cid:durableId="706371960">
    <w:abstractNumId w:val="1"/>
  </w:num>
  <w:num w:numId="10" w16cid:durableId="19940925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AE0"/>
    <w:rsid w:val="000B4A87"/>
    <w:rsid w:val="001A7254"/>
    <w:rsid w:val="001A789B"/>
    <w:rsid w:val="00201B9D"/>
    <w:rsid w:val="0034533A"/>
    <w:rsid w:val="003657E0"/>
    <w:rsid w:val="003D5CF1"/>
    <w:rsid w:val="00404FC1"/>
    <w:rsid w:val="004370DA"/>
    <w:rsid w:val="004643AE"/>
    <w:rsid w:val="004E14B0"/>
    <w:rsid w:val="004F4AE0"/>
    <w:rsid w:val="0057417F"/>
    <w:rsid w:val="00584325"/>
    <w:rsid w:val="00636B36"/>
    <w:rsid w:val="0074216A"/>
    <w:rsid w:val="00785C64"/>
    <w:rsid w:val="00797C30"/>
    <w:rsid w:val="008325FA"/>
    <w:rsid w:val="008B232D"/>
    <w:rsid w:val="008C2B0F"/>
    <w:rsid w:val="009519AE"/>
    <w:rsid w:val="00956F7A"/>
    <w:rsid w:val="009770B3"/>
    <w:rsid w:val="00A403FA"/>
    <w:rsid w:val="00A40F09"/>
    <w:rsid w:val="00AB6532"/>
    <w:rsid w:val="00AE66C1"/>
    <w:rsid w:val="00AF277F"/>
    <w:rsid w:val="00D26914"/>
    <w:rsid w:val="00D34AA6"/>
    <w:rsid w:val="00E14AB0"/>
    <w:rsid w:val="00E334F6"/>
    <w:rsid w:val="00EB42F0"/>
    <w:rsid w:val="00EC4863"/>
    <w:rsid w:val="00EE2E2E"/>
    <w:rsid w:val="00F92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7436AA"/>
  <w15:chartTrackingRefBased/>
  <w15:docId w15:val="{4466CA91-E4F1-DB4C-A93E-AB73DAA6B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2" w:unhideWhenUsed="1" w:qFormat="1"/>
    <w:lsdException w:name="heading 7" w:semiHidden="1" w:uiPriority="2" w:unhideWhenUsed="1" w:qFormat="1"/>
    <w:lsdException w:name="heading 8" w:semiHidden="1" w:uiPriority="2" w:unhideWhenUsed="1" w:qFormat="1"/>
    <w:lsdException w:name="heading 9" w:semiHidden="1" w:uiPriority="2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533A"/>
  </w:style>
  <w:style w:type="paragraph" w:styleId="Heading1">
    <w:name w:val="heading 1"/>
    <w:basedOn w:val="Normal"/>
    <w:next w:val="Normal"/>
    <w:link w:val="Heading1Char"/>
    <w:uiPriority w:val="2"/>
    <w:qFormat/>
    <w:pPr>
      <w:keepNext/>
      <w:keepLines/>
      <w:outlineLvl w:val="0"/>
    </w:pPr>
    <w:rPr>
      <w:rFonts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2"/>
    <w:unhideWhenUsed/>
    <w:qFormat/>
    <w:pPr>
      <w:keepNext/>
      <w:keepLines/>
      <w:spacing w:before="320"/>
      <w:contextualSpacing/>
      <w:outlineLvl w:val="1"/>
    </w:pPr>
    <w:rPr>
      <w:rFonts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2"/>
    <w:semiHidden/>
    <w:unhideWhenUsed/>
    <w:qFormat/>
    <w:rsid w:val="00201B9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2"/>
    <w:semiHidden/>
    <w:unhideWhenUsed/>
    <w:qFormat/>
    <w:rsid w:val="00201B9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2"/>
    <w:semiHidden/>
    <w:unhideWhenUsed/>
    <w:qFormat/>
    <w:rsid w:val="00201B9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2"/>
    <w:semiHidden/>
    <w:unhideWhenUsed/>
    <w:qFormat/>
    <w:rsid w:val="00201B9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2"/>
    <w:semiHidden/>
    <w:unhideWhenUsed/>
    <w:qFormat/>
    <w:rsid w:val="00201B9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2"/>
    <w:semiHidden/>
    <w:unhideWhenUsed/>
    <w:qFormat/>
    <w:rsid w:val="00201B9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2"/>
    <w:semiHidden/>
    <w:unhideWhenUsed/>
    <w:qFormat/>
    <w:rsid w:val="00201B9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semiHidden/>
    <w:unhideWhenUsed/>
    <w:qFormat/>
    <w:rPr>
      <w:b/>
      <w:bCs/>
      <w:i/>
      <w:iCs/>
      <w:spacing w:val="0"/>
      <w:sz w:val="22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365F91" w:themeColor="accent1" w:themeShade="BF"/>
      <w:spacing w:val="0"/>
      <w:sz w:val="22"/>
    </w:rPr>
  </w:style>
  <w:style w:type="paragraph" w:styleId="Header">
    <w:name w:val="header"/>
    <w:basedOn w:val="Normal"/>
    <w:link w:val="HeaderChar"/>
    <w:uiPriority w:val="99"/>
    <w:unhideWhenUsed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rPr>
      <w:sz w:val="22"/>
    </w:rPr>
  </w:style>
  <w:style w:type="paragraph" w:styleId="Footer">
    <w:name w:val="footer"/>
    <w:basedOn w:val="Normal"/>
    <w:link w:val="FooterChar"/>
    <w:uiPriority w:val="99"/>
    <w:unhideWhenUsed/>
    <w:pPr>
      <w:spacing w:after="0"/>
    </w:pPr>
  </w:style>
  <w:style w:type="character" w:customStyle="1" w:styleId="FooterChar">
    <w:name w:val="Footer Char"/>
    <w:basedOn w:val="DefaultParagraphFont"/>
    <w:link w:val="Footer"/>
    <w:uiPriority w:val="99"/>
    <w:rPr>
      <w:sz w:val="22"/>
    </w:rPr>
  </w:style>
  <w:style w:type="paragraph" w:styleId="Title">
    <w:name w:val="Title"/>
    <w:basedOn w:val="Normal"/>
    <w:link w:val="TitleChar"/>
    <w:uiPriority w:val="1"/>
    <w:qFormat/>
    <w:rsid w:val="00785C64"/>
    <w:pPr>
      <w:spacing w:after="1260"/>
      <w:ind w:left="-86"/>
      <w:contextualSpacing/>
    </w:pPr>
    <w:rPr>
      <w:rFonts w:cstheme="majorBidi"/>
      <w:color w:val="595959" w:themeColor="text1" w:themeTint="A6"/>
      <w:kern w:val="28"/>
      <w:sz w:val="9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785C64"/>
    <w:rPr>
      <w:rFonts w:cstheme="majorBidi"/>
      <w:color w:val="595959" w:themeColor="text1" w:themeTint="A6"/>
      <w:kern w:val="28"/>
      <w:sz w:val="96"/>
      <w:szCs w:val="56"/>
    </w:rPr>
  </w:style>
  <w:style w:type="character" w:styleId="PlaceholderText">
    <w:name w:val="Placeholder Text"/>
    <w:basedOn w:val="DefaultParagraphFont"/>
    <w:uiPriority w:val="99"/>
    <w:semiHidden/>
    <w:rsid w:val="00404FC1"/>
    <w:rPr>
      <w:color w:val="595959" w:themeColor="text1" w:themeTint="A6"/>
      <w:sz w:val="22"/>
    </w:rPr>
  </w:style>
  <w:style w:type="table" w:styleId="TableGrid">
    <w:name w:val="Table Grid"/>
    <w:basedOn w:val="TableNormal"/>
    <w:uiPriority w:val="1"/>
    <w:pPr>
      <w:spacing w:after="0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1Char">
    <w:name w:val="Heading 1 Char"/>
    <w:basedOn w:val="DefaultParagraphFont"/>
    <w:link w:val="Heading1"/>
    <w:uiPriority w:val="2"/>
    <w:rPr>
      <w:rFonts w:cstheme="majorBidi"/>
      <w:b/>
      <w:sz w:val="22"/>
      <w:szCs w:val="32"/>
    </w:rPr>
  </w:style>
  <w:style w:type="character" w:customStyle="1" w:styleId="Heading2Char">
    <w:name w:val="Heading 2 Char"/>
    <w:basedOn w:val="DefaultParagraphFont"/>
    <w:link w:val="Heading2"/>
    <w:uiPriority w:val="2"/>
    <w:rPr>
      <w:rFonts w:cstheme="majorBidi"/>
      <w:b/>
      <w:sz w:val="22"/>
      <w:szCs w:val="26"/>
    </w:rPr>
  </w:style>
  <w:style w:type="paragraph" w:customStyle="1" w:styleId="DateTime">
    <w:name w:val="Date &amp; Time"/>
    <w:basedOn w:val="Normal"/>
    <w:uiPriority w:val="3"/>
    <w:qFormat/>
    <w:pPr>
      <w:spacing w:after="300"/>
      <w:contextualSpacing/>
    </w:pPr>
    <w:rPr>
      <w:rFonts w:eastAsiaTheme="minorHAnsi"/>
      <w:lang w:eastAsia="en-US"/>
    </w:rPr>
  </w:style>
  <w:style w:type="paragraph" w:customStyle="1" w:styleId="AgendaInformation">
    <w:name w:val="Agenda Information"/>
    <w:basedOn w:val="Normal"/>
    <w:uiPriority w:val="4"/>
    <w:qFormat/>
    <w:pPr>
      <w:spacing w:after="600" w:line="336" w:lineRule="auto"/>
      <w:contextualSpacing/>
    </w:pPr>
    <w:rPr>
      <w:rFonts w:eastAsiaTheme="minorHAnsi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/>
    </w:pPr>
    <w:rPr>
      <w:rFonts w:ascii="Segoe UI" w:hAnsi="Segoe UI" w:cs="Segoe UI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365F91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365F91" w:themeColor="accent1" w:themeShade="BF"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pPr>
      <w:numPr>
        <w:ilvl w:val="1"/>
      </w:numPr>
      <w:spacing w:after="160"/>
      <w:contextualSpacing/>
    </w:pPr>
    <w:rPr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color w:val="5A5A5A" w:themeColor="text1" w:themeTint="A5"/>
      <w:sz w:val="22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22"/>
    </w:rPr>
  </w:style>
  <w:style w:type="paragraph" w:styleId="Bibliography">
    <w:name w:val="Bibliography"/>
    <w:basedOn w:val="Normal"/>
    <w:next w:val="Normal"/>
    <w:uiPriority w:val="37"/>
    <w:semiHidden/>
    <w:unhideWhenUsed/>
    <w:rsid w:val="00201B9D"/>
  </w:style>
  <w:style w:type="paragraph" w:styleId="BlockText">
    <w:name w:val="Block Text"/>
    <w:basedOn w:val="Normal"/>
    <w:uiPriority w:val="99"/>
    <w:semiHidden/>
    <w:unhideWhenUsed/>
    <w:rsid w:val="00404FC1"/>
    <w:pPr>
      <w:pBdr>
        <w:top w:val="single" w:sz="2" w:space="10" w:color="365F91" w:themeColor="accent1" w:themeShade="BF" w:shadow="1"/>
        <w:left w:val="single" w:sz="2" w:space="10" w:color="365F91" w:themeColor="accent1" w:themeShade="BF" w:shadow="1"/>
        <w:bottom w:val="single" w:sz="2" w:space="10" w:color="365F91" w:themeColor="accent1" w:themeShade="BF" w:shadow="1"/>
        <w:right w:val="single" w:sz="2" w:space="10" w:color="365F91" w:themeColor="accent1" w:themeShade="BF" w:shadow="1"/>
      </w:pBdr>
      <w:ind w:left="1152" w:right="1152"/>
    </w:pPr>
    <w:rPr>
      <w:i/>
      <w:iCs/>
      <w:color w:val="365F91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00201B9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01B9D"/>
    <w:rPr>
      <w:sz w:val="22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201B9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01B9D"/>
    <w:rPr>
      <w:sz w:val="22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201B9D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201B9D"/>
    <w:rPr>
      <w:sz w:val="2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01B9D"/>
    <w:pPr>
      <w:spacing w:after="8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01B9D"/>
    <w:rPr>
      <w:sz w:val="22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01B9D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01B9D"/>
    <w:rPr>
      <w:sz w:val="22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01B9D"/>
    <w:pPr>
      <w:spacing w:after="8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01B9D"/>
    <w:rPr>
      <w:sz w:val="22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01B9D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01B9D"/>
    <w:rPr>
      <w:sz w:val="22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01B9D"/>
    <w:pPr>
      <w:spacing w:after="120"/>
      <w:ind w:left="283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201B9D"/>
    <w:rPr>
      <w:sz w:val="22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01B9D"/>
    <w:pPr>
      <w:spacing w:after="200"/>
    </w:pPr>
    <w:rPr>
      <w:i/>
      <w:iCs/>
      <w:color w:val="1F497D" w:themeColor="text2"/>
    </w:rPr>
  </w:style>
  <w:style w:type="paragraph" w:styleId="Closing">
    <w:name w:val="Closing"/>
    <w:basedOn w:val="Normal"/>
    <w:link w:val="ClosingChar"/>
    <w:uiPriority w:val="99"/>
    <w:semiHidden/>
    <w:unhideWhenUsed/>
    <w:rsid w:val="00201B9D"/>
    <w:pPr>
      <w:spacing w:after="0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01B9D"/>
    <w:rPr>
      <w:sz w:val="22"/>
    </w:rPr>
  </w:style>
  <w:style w:type="table" w:styleId="ColorfulGrid">
    <w:name w:val="Colorful Grid"/>
    <w:basedOn w:val="TableNormal"/>
    <w:uiPriority w:val="73"/>
    <w:semiHidden/>
    <w:unhideWhenUsed/>
    <w:rsid w:val="00201B9D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01B9D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01B9D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01B9D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01B9D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01B9D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201B9D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01B9D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01B9D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01B9D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01B9D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01B9D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01B9D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201B9D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01B9D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01B9D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01B9D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01B9D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01B9D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01B9D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201B9D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01B9D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01B9D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01B9D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1B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1B9D"/>
    <w:rPr>
      <w:b/>
      <w:bCs/>
      <w:sz w:val="22"/>
      <w:szCs w:val="20"/>
    </w:rPr>
  </w:style>
  <w:style w:type="table" w:styleId="DarkList">
    <w:name w:val="Dark List"/>
    <w:basedOn w:val="TableNormal"/>
    <w:uiPriority w:val="70"/>
    <w:semiHidden/>
    <w:unhideWhenUsed/>
    <w:rsid w:val="00201B9D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01B9D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01B9D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01B9D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01B9D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01B9D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201B9D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01B9D"/>
  </w:style>
  <w:style w:type="character" w:customStyle="1" w:styleId="DateChar">
    <w:name w:val="Date Char"/>
    <w:basedOn w:val="DefaultParagraphFont"/>
    <w:link w:val="Date"/>
    <w:uiPriority w:val="99"/>
    <w:semiHidden/>
    <w:rsid w:val="00201B9D"/>
    <w:rPr>
      <w:sz w:val="22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01B9D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01B9D"/>
    <w:rPr>
      <w:rFonts w:ascii="Segoe UI" w:hAnsi="Segoe UI" w:cs="Segoe UI"/>
      <w:sz w:val="22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01B9D"/>
    <w:pPr>
      <w:spacing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01B9D"/>
    <w:rPr>
      <w:sz w:val="22"/>
    </w:rPr>
  </w:style>
  <w:style w:type="character" w:styleId="Emphasis">
    <w:name w:val="Emphasis"/>
    <w:basedOn w:val="DefaultParagraphFont"/>
    <w:uiPriority w:val="20"/>
    <w:semiHidden/>
    <w:unhideWhenUsed/>
    <w:qFormat/>
    <w:rsid w:val="00201B9D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201B9D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01B9D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01B9D"/>
    <w:rPr>
      <w:sz w:val="22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201B9D"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01B9D"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01B9D"/>
    <w:rPr>
      <w:color w:val="800080" w:themeColor="followedHyperlink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01B9D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01B9D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01B9D"/>
    <w:rPr>
      <w:sz w:val="22"/>
      <w:szCs w:val="20"/>
    </w:rPr>
  </w:style>
  <w:style w:type="table" w:styleId="GridTable1Light">
    <w:name w:val="Grid Table 1 Light"/>
    <w:basedOn w:val="TableNormal"/>
    <w:uiPriority w:val="46"/>
    <w:rsid w:val="00201B9D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01B9D"/>
    <w:pPr>
      <w:spacing w:after="0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01B9D"/>
    <w:pPr>
      <w:spacing w:after="0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01B9D"/>
    <w:pPr>
      <w:spacing w:after="0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01B9D"/>
    <w:pPr>
      <w:spacing w:after="0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01B9D"/>
    <w:pPr>
      <w:spacing w:after="0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01B9D"/>
    <w:pPr>
      <w:spacing w:after="0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01B9D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01B9D"/>
    <w:pPr>
      <w:spacing w:after="0"/>
    </w:p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01B9D"/>
    <w:pPr>
      <w:spacing w:after="0"/>
    </w:pPr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01B9D"/>
    <w:pPr>
      <w:spacing w:after="0"/>
    </w:p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01B9D"/>
    <w:pPr>
      <w:spacing w:after="0"/>
    </w:pPr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01B9D"/>
    <w:pPr>
      <w:spacing w:after="0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01B9D"/>
    <w:pPr>
      <w:spacing w:after="0"/>
    </w:pPr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3">
    <w:name w:val="Grid Table 3"/>
    <w:basedOn w:val="TableNormal"/>
    <w:uiPriority w:val="48"/>
    <w:rsid w:val="00201B9D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201B9D"/>
    <w:pPr>
      <w:spacing w:after="0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201B9D"/>
    <w:pPr>
      <w:spacing w:after="0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201B9D"/>
    <w:pPr>
      <w:spacing w:after="0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201B9D"/>
    <w:pPr>
      <w:spacing w:after="0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01B9D"/>
    <w:pPr>
      <w:spacing w:after="0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01B9D"/>
    <w:pPr>
      <w:spacing w:after="0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201B9D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01B9D"/>
    <w:pPr>
      <w:spacing w:after="0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01B9D"/>
    <w:pPr>
      <w:spacing w:after="0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01B9D"/>
    <w:pPr>
      <w:spacing w:after="0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01B9D"/>
    <w:pPr>
      <w:spacing w:after="0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01B9D"/>
    <w:pPr>
      <w:spacing w:after="0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01B9D"/>
    <w:pPr>
      <w:spacing w:after="0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01B9D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01B9D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01B9D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01B9D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01B9D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01B9D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01B9D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01B9D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01B9D"/>
    <w:pPr>
      <w:spacing w:after="0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01B9D"/>
    <w:pPr>
      <w:spacing w:after="0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01B9D"/>
    <w:pPr>
      <w:spacing w:after="0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01B9D"/>
    <w:pPr>
      <w:spacing w:after="0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01B9D"/>
    <w:pPr>
      <w:spacing w:after="0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01B9D"/>
    <w:pPr>
      <w:spacing w:after="0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01B9D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01B9D"/>
    <w:pPr>
      <w:spacing w:after="0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01B9D"/>
    <w:pPr>
      <w:spacing w:after="0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01B9D"/>
    <w:pPr>
      <w:spacing w:after="0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01B9D"/>
    <w:pPr>
      <w:spacing w:after="0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01B9D"/>
    <w:pPr>
      <w:spacing w:after="0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01B9D"/>
    <w:pPr>
      <w:spacing w:after="0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styleId="Hashtag">
    <w:name w:val="Hashtag"/>
    <w:basedOn w:val="DefaultParagraphFont"/>
    <w:uiPriority w:val="99"/>
    <w:semiHidden/>
    <w:unhideWhenUsed/>
    <w:rsid w:val="00201B9D"/>
    <w:rPr>
      <w:color w:val="2B579A"/>
      <w:sz w:val="22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2"/>
    <w:semiHidden/>
    <w:rsid w:val="00201B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semiHidden/>
    <w:rsid w:val="00201B9D"/>
    <w:rPr>
      <w:rFonts w:asciiTheme="majorHAnsi" w:eastAsiaTheme="majorEastAsia" w:hAnsiTheme="majorHAnsi" w:cstheme="majorBidi"/>
      <w:i/>
      <w:iCs/>
      <w:color w:val="365F91" w:themeColor="accent1" w:themeShade="BF"/>
      <w:sz w:val="22"/>
    </w:rPr>
  </w:style>
  <w:style w:type="character" w:customStyle="1" w:styleId="Heading5Char">
    <w:name w:val="Heading 5 Char"/>
    <w:basedOn w:val="DefaultParagraphFont"/>
    <w:link w:val="Heading5"/>
    <w:uiPriority w:val="2"/>
    <w:semiHidden/>
    <w:rsid w:val="00201B9D"/>
    <w:rPr>
      <w:rFonts w:asciiTheme="majorHAnsi" w:eastAsiaTheme="majorEastAsia" w:hAnsiTheme="majorHAnsi" w:cstheme="majorBidi"/>
      <w:color w:val="365F91" w:themeColor="accent1" w:themeShade="BF"/>
      <w:sz w:val="22"/>
    </w:rPr>
  </w:style>
  <w:style w:type="character" w:customStyle="1" w:styleId="Heading6Char">
    <w:name w:val="Heading 6 Char"/>
    <w:basedOn w:val="DefaultParagraphFont"/>
    <w:link w:val="Heading6"/>
    <w:uiPriority w:val="2"/>
    <w:semiHidden/>
    <w:rsid w:val="00201B9D"/>
    <w:rPr>
      <w:rFonts w:asciiTheme="majorHAnsi" w:eastAsiaTheme="majorEastAsia" w:hAnsiTheme="majorHAnsi" w:cstheme="majorBidi"/>
      <w:color w:val="243F60" w:themeColor="accent1" w:themeShade="7F"/>
      <w:sz w:val="22"/>
    </w:rPr>
  </w:style>
  <w:style w:type="character" w:customStyle="1" w:styleId="Heading7Char">
    <w:name w:val="Heading 7 Char"/>
    <w:basedOn w:val="DefaultParagraphFont"/>
    <w:link w:val="Heading7"/>
    <w:uiPriority w:val="2"/>
    <w:semiHidden/>
    <w:rsid w:val="00201B9D"/>
    <w:rPr>
      <w:rFonts w:asciiTheme="majorHAnsi" w:eastAsiaTheme="majorEastAsia" w:hAnsiTheme="majorHAnsi" w:cstheme="majorBidi"/>
      <w:i/>
      <w:iCs/>
      <w:color w:val="243F60" w:themeColor="accent1" w:themeShade="7F"/>
      <w:sz w:val="22"/>
    </w:rPr>
  </w:style>
  <w:style w:type="character" w:customStyle="1" w:styleId="Heading8Char">
    <w:name w:val="Heading 8 Char"/>
    <w:basedOn w:val="DefaultParagraphFont"/>
    <w:link w:val="Heading8"/>
    <w:uiPriority w:val="2"/>
    <w:semiHidden/>
    <w:rsid w:val="00201B9D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2"/>
    <w:semiHidden/>
    <w:rsid w:val="00201B9D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201B9D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201B9D"/>
    <w:pPr>
      <w:spacing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01B9D"/>
    <w:rPr>
      <w:i/>
      <w:iCs/>
      <w:sz w:val="22"/>
    </w:rPr>
  </w:style>
  <w:style w:type="character" w:styleId="HTMLCite">
    <w:name w:val="HTML Cite"/>
    <w:basedOn w:val="DefaultParagraphFont"/>
    <w:uiPriority w:val="99"/>
    <w:semiHidden/>
    <w:unhideWhenUsed/>
    <w:rsid w:val="00201B9D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201B9D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201B9D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201B9D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01B9D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01B9D"/>
    <w:rPr>
      <w:rFonts w:ascii="Consolas" w:hAnsi="Consolas"/>
      <w:sz w:val="22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201B9D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201B9D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201B9D"/>
    <w:rPr>
      <w:i/>
      <w:iCs/>
      <w:sz w:val="22"/>
    </w:rPr>
  </w:style>
  <w:style w:type="character" w:styleId="Hyperlink">
    <w:name w:val="Hyperlink"/>
    <w:basedOn w:val="DefaultParagraphFont"/>
    <w:uiPriority w:val="99"/>
    <w:semiHidden/>
    <w:unhideWhenUsed/>
    <w:rsid w:val="00201B9D"/>
    <w:rPr>
      <w:color w:val="0000FF" w:themeColor="hyperlink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01B9D"/>
    <w:pPr>
      <w:spacing w:after="0"/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01B9D"/>
    <w:pPr>
      <w:spacing w:after="0"/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01B9D"/>
    <w:pPr>
      <w:spacing w:after="0"/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01B9D"/>
    <w:pPr>
      <w:spacing w:after="0"/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01B9D"/>
    <w:pPr>
      <w:spacing w:after="0"/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01B9D"/>
    <w:pPr>
      <w:spacing w:after="0"/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01B9D"/>
    <w:pPr>
      <w:spacing w:after="0"/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01B9D"/>
    <w:pPr>
      <w:spacing w:after="0"/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01B9D"/>
    <w:pPr>
      <w:spacing w:after="0"/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01B9D"/>
    <w:rPr>
      <w:rFonts w:asciiTheme="majorHAnsi" w:eastAsiaTheme="majorEastAsia" w:hAnsiTheme="majorHAnsi" w:cstheme="majorBidi"/>
      <w:b/>
      <w:bCs/>
    </w:rPr>
  </w:style>
  <w:style w:type="table" w:styleId="LightGrid">
    <w:name w:val="Light Grid"/>
    <w:basedOn w:val="TableNormal"/>
    <w:uiPriority w:val="62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201B9D"/>
    <w:pPr>
      <w:spacing w:after="0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01B9D"/>
    <w:pPr>
      <w:spacing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01B9D"/>
    <w:pPr>
      <w:spacing w:after="0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01B9D"/>
    <w:pPr>
      <w:spacing w:after="0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01B9D"/>
    <w:pPr>
      <w:spacing w:after="0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01B9D"/>
    <w:pPr>
      <w:spacing w:after="0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01B9D"/>
    <w:pPr>
      <w:spacing w:after="0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01B9D"/>
    <w:pPr>
      <w:spacing w:after="0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01B9D"/>
    <w:rPr>
      <w:sz w:val="22"/>
    </w:rPr>
  </w:style>
  <w:style w:type="paragraph" w:styleId="List">
    <w:name w:val="List"/>
    <w:basedOn w:val="Normal"/>
    <w:uiPriority w:val="99"/>
    <w:semiHidden/>
    <w:unhideWhenUsed/>
    <w:rsid w:val="00201B9D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201B9D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201B9D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201B9D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201B9D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201B9D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201B9D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201B9D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01B9D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01B9D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01B9D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01B9D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01B9D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01B9D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01B9D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201B9D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201B9D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01B9D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01B9D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01B9D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201B9D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01B9D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01B9D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01B9D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01B9D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01B9D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01B9D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01B9D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2">
    <w:name w:val="List Table 2"/>
    <w:basedOn w:val="TableNormal"/>
    <w:uiPriority w:val="47"/>
    <w:rsid w:val="00201B9D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01B9D"/>
    <w:pPr>
      <w:spacing w:after="0"/>
    </w:pPr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01B9D"/>
    <w:pPr>
      <w:spacing w:after="0"/>
    </w:pPr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01B9D"/>
    <w:pPr>
      <w:spacing w:after="0"/>
    </w:pPr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01B9D"/>
    <w:pPr>
      <w:spacing w:after="0"/>
    </w:pPr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01B9D"/>
    <w:pPr>
      <w:spacing w:after="0"/>
    </w:pPr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01B9D"/>
    <w:pPr>
      <w:spacing w:after="0"/>
    </w:pPr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3">
    <w:name w:val="List Table 3"/>
    <w:basedOn w:val="TableNormal"/>
    <w:uiPriority w:val="48"/>
    <w:rsid w:val="00201B9D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01B9D"/>
    <w:pPr>
      <w:spacing w:after="0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01B9D"/>
    <w:pPr>
      <w:spacing w:after="0"/>
    </w:pPr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01B9D"/>
    <w:pPr>
      <w:spacing w:after="0"/>
    </w:p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01B9D"/>
    <w:pPr>
      <w:spacing w:after="0"/>
    </w:pPr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01B9D"/>
    <w:pPr>
      <w:spacing w:after="0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01B9D"/>
    <w:pPr>
      <w:spacing w:after="0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01B9D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01B9D"/>
    <w:pPr>
      <w:spacing w:after="0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01B9D"/>
    <w:pPr>
      <w:spacing w:after="0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01B9D"/>
    <w:pPr>
      <w:spacing w:after="0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01B9D"/>
    <w:pPr>
      <w:spacing w:after="0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01B9D"/>
    <w:pPr>
      <w:spacing w:after="0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01B9D"/>
    <w:pPr>
      <w:spacing w:after="0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01B9D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01B9D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01B9D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01B9D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01B9D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01B9D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01B9D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201B9D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201B9D"/>
    <w:pPr>
      <w:spacing w:after="0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01B9D"/>
    <w:pPr>
      <w:spacing w:after="0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01B9D"/>
    <w:pPr>
      <w:spacing w:after="0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01B9D"/>
    <w:pPr>
      <w:spacing w:after="0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01B9D"/>
    <w:pPr>
      <w:spacing w:after="0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01B9D"/>
    <w:pPr>
      <w:spacing w:after="0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01B9D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01B9D"/>
    <w:pPr>
      <w:spacing w:after="0"/>
    </w:pPr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01B9D"/>
    <w:pPr>
      <w:spacing w:after="0"/>
    </w:pPr>
    <w:rPr>
      <w:color w:val="94363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01B9D"/>
    <w:pPr>
      <w:spacing w:after="0"/>
    </w:pPr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01B9D"/>
    <w:pPr>
      <w:spacing w:after="0"/>
    </w:pPr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01B9D"/>
    <w:pPr>
      <w:spacing w:after="0"/>
    </w:pPr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01B9D"/>
    <w:pPr>
      <w:spacing w:after="0"/>
    </w:pPr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201B9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01B9D"/>
    <w:rPr>
      <w:rFonts w:ascii="Consolas" w:hAnsi="Consolas"/>
      <w:sz w:val="22"/>
      <w:szCs w:val="20"/>
    </w:rPr>
  </w:style>
  <w:style w:type="table" w:styleId="MediumGrid1">
    <w:name w:val="Medium Grid 1"/>
    <w:basedOn w:val="TableNormal"/>
    <w:uiPriority w:val="67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01B9D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01B9D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01B9D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01B9D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01B9D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01B9D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01B9D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01B9D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201B9D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01B9D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01B9D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01B9D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01B9D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01B9D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01B9D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01B9D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01B9D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01B9D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01B9D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01B9D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01B9D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201B9D"/>
    <w:pPr>
      <w:spacing w:after="0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201B9D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01B9D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semiHidden/>
    <w:unhideWhenUsed/>
    <w:rsid w:val="00201B9D"/>
    <w:rPr>
      <w:color w:val="2B579A"/>
      <w:sz w:val="22"/>
      <w:shd w:val="clear" w:color="auto" w:fill="E6E6E6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01B9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01B9D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201B9D"/>
    <w:pPr>
      <w:spacing w:after="0"/>
    </w:pPr>
  </w:style>
  <w:style w:type="paragraph" w:styleId="NormalWeb">
    <w:name w:val="Normal (Web)"/>
    <w:basedOn w:val="Normal"/>
    <w:uiPriority w:val="99"/>
    <w:semiHidden/>
    <w:unhideWhenUsed/>
    <w:rsid w:val="00201B9D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01B9D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01B9D"/>
    <w:pPr>
      <w:spacing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01B9D"/>
    <w:rPr>
      <w:sz w:val="22"/>
    </w:rPr>
  </w:style>
  <w:style w:type="character" w:styleId="PageNumber">
    <w:name w:val="page number"/>
    <w:basedOn w:val="DefaultParagraphFont"/>
    <w:uiPriority w:val="99"/>
    <w:semiHidden/>
    <w:unhideWhenUsed/>
    <w:rsid w:val="00201B9D"/>
    <w:rPr>
      <w:sz w:val="22"/>
    </w:rPr>
  </w:style>
  <w:style w:type="table" w:styleId="PlainTable1">
    <w:name w:val="Plain Table 1"/>
    <w:basedOn w:val="TableNormal"/>
    <w:uiPriority w:val="41"/>
    <w:rsid w:val="00201B9D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01B9D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01B9D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01B9D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01B9D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201B9D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01B9D"/>
    <w:rPr>
      <w:rFonts w:ascii="Consolas" w:hAnsi="Consolas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201B9D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201B9D"/>
    <w:rPr>
      <w:i/>
      <w:iCs/>
      <w:color w:val="404040" w:themeColor="text1" w:themeTint="BF"/>
      <w:sz w:val="22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01B9D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01B9D"/>
    <w:rPr>
      <w:sz w:val="22"/>
    </w:rPr>
  </w:style>
  <w:style w:type="paragraph" w:styleId="Signature">
    <w:name w:val="Signature"/>
    <w:basedOn w:val="Normal"/>
    <w:link w:val="SignatureChar"/>
    <w:uiPriority w:val="99"/>
    <w:semiHidden/>
    <w:unhideWhenUsed/>
    <w:rsid w:val="00201B9D"/>
    <w:pPr>
      <w:spacing w:after="0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01B9D"/>
    <w:rPr>
      <w:sz w:val="22"/>
    </w:rPr>
  </w:style>
  <w:style w:type="character" w:styleId="SmartHyperlink">
    <w:name w:val="Smart Hyperlink"/>
    <w:basedOn w:val="DefaultParagraphFont"/>
    <w:uiPriority w:val="99"/>
    <w:semiHidden/>
    <w:unhideWhenUsed/>
    <w:rsid w:val="00201B9D"/>
    <w:rPr>
      <w:sz w:val="22"/>
      <w:u w:val="dotted"/>
    </w:rPr>
  </w:style>
  <w:style w:type="character" w:styleId="Strong">
    <w:name w:val="Strong"/>
    <w:basedOn w:val="DefaultParagraphFont"/>
    <w:uiPriority w:val="22"/>
    <w:semiHidden/>
    <w:unhideWhenUsed/>
    <w:qFormat/>
    <w:rsid w:val="00201B9D"/>
    <w:rPr>
      <w:b/>
      <w:bCs/>
      <w:sz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201B9D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201B9D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201B9D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01B9D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01B9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01B9D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01B9D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01B9D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01B9D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01B9D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01B9D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01B9D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01B9D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01B9D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01B9D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01B9D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01B9D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01B9D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01B9D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01B9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01B9D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01B9D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01B9D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01B9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01B9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01B9D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01B9D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201B9D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01B9D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01B9D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01B9D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01B9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01B9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01B9D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01B9D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01B9D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01B9D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01B9D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201B9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01B9D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01B9D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01B9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01B9D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rsid w:val="00201B9D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01B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01B9D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01B9D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rsid w:val="00201B9D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01B9D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01B9D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01B9D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01B9D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01B9D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01B9D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01B9D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01B9D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01B9D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01B9D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01B9D"/>
    <w:pPr>
      <w:spacing w:before="240" w:after="0"/>
      <w:outlineLvl w:val="9"/>
    </w:pPr>
    <w:rPr>
      <w:rFonts w:asciiTheme="majorHAnsi" w:eastAsiaTheme="majorEastAsia" w:hAnsiTheme="majorHAnsi"/>
      <w:b w:val="0"/>
      <w:color w:val="365F91" w:themeColor="accent1" w:themeShade="BF"/>
      <w:sz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404FC1"/>
    <w:rPr>
      <w:color w:val="595959" w:themeColor="text1" w:themeTint="A6"/>
      <w:sz w:val="22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susannebentley/Library/Containers/com.microsoft.Word/Data/Library/Application%20Support/Microsoft/Office/16.0/DTS/Search/%7b4DA1EC81-C236-3047-B0BB-0F0E278FF8D1%7dtf10169557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96AD06087152B498490FD0321A6ED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ABA692-7D0F-8C43-8A3B-20186FA5D3BC}"/>
      </w:docPartPr>
      <w:docPartBody>
        <w:p w:rsidR="00717D0A" w:rsidRDefault="00000000">
          <w:pPr>
            <w:pStyle w:val="996AD06087152B498490FD0321A6ED0C"/>
          </w:pPr>
          <w:r w:rsidRPr="009770B3">
            <w:t>agenda</w:t>
          </w:r>
        </w:p>
      </w:docPartBody>
    </w:docPart>
    <w:docPart>
      <w:docPartPr>
        <w:name w:val="231707EB3312694DBB326D317AB4F9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FA6BD0-763D-C346-8434-4EF0E6B79C98}"/>
      </w:docPartPr>
      <w:docPartBody>
        <w:p w:rsidR="00717D0A" w:rsidRDefault="00000000">
          <w:pPr>
            <w:pStyle w:val="231707EB3312694DBB326D317AB4F9CC"/>
          </w:pPr>
          <w:r w:rsidRPr="009770B3">
            <w:t>Meeting called by:</w:t>
          </w:r>
        </w:p>
      </w:docPartBody>
    </w:docPart>
    <w:docPart>
      <w:docPartPr>
        <w:name w:val="C558A953A0A3124C93A206A8766C75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89F61B-8CA3-C74D-9601-4BE09651E435}"/>
      </w:docPartPr>
      <w:docPartBody>
        <w:p w:rsidR="00717D0A" w:rsidRDefault="00000000">
          <w:pPr>
            <w:pStyle w:val="C558A953A0A3124C93A206A8766C75DD"/>
          </w:pPr>
          <w:r w:rsidRPr="009770B3">
            <w:t>Attendees:</w:t>
          </w:r>
        </w:p>
      </w:docPartBody>
    </w:docPart>
    <w:docPart>
      <w:docPartPr>
        <w:name w:val="3C21CDE61F52DE4FBEFFE5CAD1ECB5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7668C2-922A-3948-A792-988EC9599955}"/>
      </w:docPartPr>
      <w:docPartBody>
        <w:p w:rsidR="00717D0A" w:rsidRDefault="00000000">
          <w:pPr>
            <w:pStyle w:val="3C21CDE61F52DE4FBEFFE5CAD1ECB5F6"/>
          </w:pPr>
          <w:r>
            <w:t>Time 1</w:t>
          </w:r>
        </w:p>
      </w:docPartBody>
    </w:docPart>
    <w:docPart>
      <w:docPartPr>
        <w:name w:val="FD58677FE5DADB49BBDBC389BB9E40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63C7F1-5514-6446-B653-E471EB87B580}"/>
      </w:docPartPr>
      <w:docPartBody>
        <w:p w:rsidR="00717D0A" w:rsidRDefault="00000000">
          <w:pPr>
            <w:pStyle w:val="FD58677FE5DADB49BBDBC389BB9E40BE"/>
          </w:pPr>
          <w:r w:rsidRPr="009770B3">
            <w:t>Additional Information: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45A"/>
    <w:rsid w:val="001F3D28"/>
    <w:rsid w:val="004E7F9D"/>
    <w:rsid w:val="00717D0A"/>
    <w:rsid w:val="00833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96AD06087152B498490FD0321A6ED0C">
    <w:name w:val="996AD06087152B498490FD0321A6ED0C"/>
  </w:style>
  <w:style w:type="paragraph" w:customStyle="1" w:styleId="231707EB3312694DBB326D317AB4F9CC">
    <w:name w:val="231707EB3312694DBB326D317AB4F9CC"/>
  </w:style>
  <w:style w:type="paragraph" w:customStyle="1" w:styleId="C558A953A0A3124C93A206A8766C75DD">
    <w:name w:val="C558A953A0A3124C93A206A8766C75DD"/>
  </w:style>
  <w:style w:type="paragraph" w:customStyle="1" w:styleId="528160F60B894C46B5E27FBBFDF1D1D7">
    <w:name w:val="528160F60B894C46B5E27FBBFDF1D1D7"/>
  </w:style>
  <w:style w:type="paragraph" w:customStyle="1" w:styleId="3C21CDE61F52DE4FBEFFE5CAD1ECB5F6">
    <w:name w:val="3C21CDE61F52DE4FBEFFE5CAD1ECB5F6"/>
  </w:style>
  <w:style w:type="paragraph" w:customStyle="1" w:styleId="FD58677FE5DADB49BBDBC389BB9E40BE">
    <w:name w:val="FD58677FE5DADB49BBDBC389BB9E40B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Agend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{4DA1EC81-C236-3047-B0BB-0F0E278FF8D1}tf10169557_win32.dotx</Template>
  <TotalTime>6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Academic Standards and Assessment Committee
Meeting Agenda
October 10, 2022, 3:00 pm. T 4:00 p.m.</Company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Susanne G Bentley</cp:lastModifiedBy>
  <cp:revision>4</cp:revision>
  <dcterms:created xsi:type="dcterms:W3CDTF">2022-10-09T00:44:00Z</dcterms:created>
  <dcterms:modified xsi:type="dcterms:W3CDTF">2022-10-10T22:56:00Z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